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862019" w:rsidTr="00C57635">
        <w:tc>
          <w:tcPr>
            <w:tcW w:w="9570" w:type="dxa"/>
            <w:gridSpan w:val="2"/>
          </w:tcPr>
          <w:p w:rsidR="00862019" w:rsidRDefault="00862019" w:rsidP="00C57635">
            <w:pPr>
              <w:ind w:left="540" w:hanging="54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862019" w:rsidTr="00C57635">
        <w:tc>
          <w:tcPr>
            <w:tcW w:w="9570" w:type="dxa"/>
            <w:gridSpan w:val="2"/>
          </w:tcPr>
          <w:p w:rsidR="00862019" w:rsidRDefault="00862019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862019" w:rsidTr="00C57635">
        <w:tc>
          <w:tcPr>
            <w:tcW w:w="9570" w:type="dxa"/>
            <w:gridSpan w:val="2"/>
          </w:tcPr>
          <w:p w:rsidR="00862019" w:rsidRDefault="00862019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862019" w:rsidRDefault="00862019" w:rsidP="0047533E">
            <w:pPr>
              <w:rPr>
                <w:rFonts w:ascii="Arial" w:hAnsi="Arial" w:cs="Arial"/>
                <w:b/>
                <w:bCs/>
              </w:rPr>
            </w:pPr>
          </w:p>
          <w:p w:rsidR="00862019" w:rsidRDefault="00862019" w:rsidP="00920B0F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862019" w:rsidTr="00C57635">
        <w:tc>
          <w:tcPr>
            <w:tcW w:w="9570" w:type="dxa"/>
            <w:gridSpan w:val="2"/>
          </w:tcPr>
          <w:p w:rsidR="00862019" w:rsidRDefault="00862019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862019" w:rsidTr="00C57635">
        <w:tc>
          <w:tcPr>
            <w:tcW w:w="9570" w:type="dxa"/>
            <w:gridSpan w:val="2"/>
          </w:tcPr>
          <w:p w:rsidR="00862019" w:rsidRDefault="00862019" w:rsidP="00C57635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862019" w:rsidTr="00C57635">
        <w:trPr>
          <w:trHeight w:val="667"/>
        </w:trPr>
        <w:tc>
          <w:tcPr>
            <w:tcW w:w="4785" w:type="dxa"/>
          </w:tcPr>
          <w:p w:rsidR="00862019" w:rsidRDefault="00862019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От 25  декабря   2020 года</w:t>
            </w:r>
          </w:p>
        </w:tc>
        <w:tc>
          <w:tcPr>
            <w:tcW w:w="4785" w:type="dxa"/>
          </w:tcPr>
          <w:p w:rsidR="00862019" w:rsidRDefault="00862019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№194</w:t>
            </w:r>
          </w:p>
        </w:tc>
      </w:tr>
    </w:tbl>
    <w:p w:rsidR="00862019" w:rsidRDefault="00862019" w:rsidP="004337C2">
      <w:pPr>
        <w:tabs>
          <w:tab w:val="left" w:pos="720"/>
        </w:tabs>
        <w:rPr>
          <w:rFonts w:ascii="Arial" w:hAnsi="Arial" w:cs="Arial"/>
          <w:b/>
          <w:sz w:val="32"/>
          <w:szCs w:val="32"/>
        </w:rPr>
      </w:pPr>
    </w:p>
    <w:p w:rsidR="00862019" w:rsidRDefault="00862019" w:rsidP="00655F3B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изменений  в постановление администрации муниципального образования Яснополянское Щекинского района от 31.10.2014 №436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</w:t>
      </w:r>
    </w:p>
    <w:p w:rsidR="00862019" w:rsidRDefault="00862019" w:rsidP="00655F3B">
      <w:pPr>
        <w:tabs>
          <w:tab w:val="left" w:pos="720"/>
        </w:tabs>
        <w:rPr>
          <w:rFonts w:ascii="Arial" w:hAnsi="Arial" w:cs="Arial"/>
          <w:sz w:val="32"/>
          <w:szCs w:val="32"/>
        </w:rPr>
      </w:pPr>
    </w:p>
    <w:p w:rsidR="00862019" w:rsidRDefault="00862019" w:rsidP="00655F3B">
      <w:pPr>
        <w:tabs>
          <w:tab w:val="left" w:pos="720"/>
        </w:tabs>
        <w:rPr>
          <w:rFonts w:ascii="Arial" w:hAnsi="Arial" w:cs="Arial"/>
          <w:sz w:val="32"/>
          <w:szCs w:val="32"/>
        </w:rPr>
      </w:pPr>
    </w:p>
    <w:p w:rsidR="00862019" w:rsidRDefault="00862019" w:rsidP="00655F3B">
      <w:pPr>
        <w:tabs>
          <w:tab w:val="left" w:pos="720"/>
          <w:tab w:val="left" w:pos="88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Гражданским кодексом Российской Федерации, Федеральным законом от 21.07.1997 №122-ФЗ «О государственной регистрации прав на недвижимое имущество и сделок с ним», Федеральным законом от 06.10.2003 № 131-ФЗ «Об общих принципах организации местного самоуправления в Российской Федерации, Уставом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862019" w:rsidRDefault="00862019" w:rsidP="00655F3B">
      <w:pPr>
        <w:pStyle w:val="BodyText"/>
        <w:spacing w:after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1. Внести в постановление администрации  МО Яснополянское Щекинского района от 31.10.2014г. № 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 следующие изменения:</w:t>
      </w:r>
    </w:p>
    <w:p w:rsidR="00862019" w:rsidRDefault="00862019" w:rsidP="00655F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– Приложение к постановлению изложить в новой редакции (приложение).</w:t>
      </w:r>
    </w:p>
    <w:p w:rsidR="00862019" w:rsidRDefault="00862019" w:rsidP="00655F3B">
      <w:p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 xml:space="preserve">          2. </w:t>
      </w:r>
      <w:r>
        <w:rPr>
          <w:rFonts w:ascii="Arial" w:hAnsi="Arial" w:cs="Arial"/>
          <w:lang w:eastAsia="en-US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</w:t>
      </w:r>
      <w:bookmarkStart w:id="0" w:name="_GoBack"/>
      <w:bookmarkEnd w:id="0"/>
      <w:r>
        <w:rPr>
          <w:rFonts w:ascii="Arial" w:hAnsi="Arial" w:cs="Arial"/>
          <w:lang w:eastAsia="en-US"/>
        </w:rPr>
        <w:t>п. Головеньковский,  ул. Пчеловодов, д.9.</w:t>
      </w:r>
    </w:p>
    <w:p w:rsidR="00862019" w:rsidRPr="00FD34E5" w:rsidRDefault="00862019" w:rsidP="00B95011">
      <w:pPr>
        <w:spacing w:after="120" w:line="360" w:lineRule="auto"/>
        <w:ind w:firstLine="709"/>
        <w:rPr>
          <w:rFonts w:ascii="Arial" w:hAnsi="Arial" w:cs="Arial"/>
        </w:rPr>
      </w:pPr>
      <w:r w:rsidRPr="00FD34E5">
        <w:rPr>
          <w:rFonts w:ascii="Arial" w:hAnsi="Arial" w:cs="Arial"/>
          <w:lang w:eastAsia="en-US"/>
        </w:rPr>
        <w:t xml:space="preserve"> 3. </w:t>
      </w:r>
      <w:r w:rsidRPr="00FD34E5">
        <w:rPr>
          <w:rFonts w:ascii="Arial" w:hAnsi="Arial" w:cs="Arial"/>
        </w:rPr>
        <w:t>Постановление вступает в силу со дня официального обнародования.</w:t>
      </w:r>
    </w:p>
    <w:p w:rsidR="00862019" w:rsidRDefault="00862019" w:rsidP="00204A6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</w:rPr>
        <w:t xml:space="preserve">          </w:t>
      </w:r>
    </w:p>
    <w:p w:rsidR="00862019" w:rsidRDefault="00862019" w:rsidP="00204A6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</w:p>
    <w:p w:rsidR="00862019" w:rsidRDefault="00862019" w:rsidP="00204A6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862019" w:rsidRDefault="00862019" w:rsidP="00204A6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Заместитель главы администрации</w:t>
      </w:r>
    </w:p>
    <w:p w:rsidR="00862019" w:rsidRDefault="00862019" w:rsidP="00204A6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862019" w:rsidRDefault="00862019" w:rsidP="00204A6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Яснополянское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С.М. Макарова</w:t>
      </w:r>
    </w:p>
    <w:p w:rsidR="00862019" w:rsidRDefault="00862019" w:rsidP="00655F3B">
      <w:pPr>
        <w:ind w:firstLine="709"/>
        <w:jc w:val="both"/>
        <w:rPr>
          <w:rFonts w:ascii="Arial" w:hAnsi="Arial" w:cs="Arial"/>
        </w:rPr>
      </w:pPr>
    </w:p>
    <w:p w:rsidR="00862019" w:rsidRDefault="00862019" w:rsidP="00655F3B">
      <w:pPr>
        <w:ind w:firstLine="709"/>
        <w:jc w:val="both"/>
        <w:rPr>
          <w:rFonts w:ascii="Arial" w:hAnsi="Arial" w:cs="Arial"/>
        </w:rPr>
      </w:pPr>
    </w:p>
    <w:p w:rsidR="00862019" w:rsidRDefault="00862019" w:rsidP="00655F3B">
      <w:pPr>
        <w:ind w:firstLine="709"/>
        <w:jc w:val="both"/>
        <w:rPr>
          <w:rFonts w:ascii="Arial" w:hAnsi="Arial" w:cs="Arial"/>
        </w:rPr>
      </w:pPr>
    </w:p>
    <w:p w:rsidR="00862019" w:rsidRDefault="00862019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</w:t>
      </w:r>
    </w:p>
    <w:p w:rsidR="00862019" w:rsidRDefault="00862019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администрации</w:t>
      </w:r>
    </w:p>
    <w:p w:rsidR="00862019" w:rsidRDefault="00862019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:rsidR="00862019" w:rsidRDefault="00862019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Яснополянское Щекинского района</w:t>
      </w:r>
    </w:p>
    <w:p w:rsidR="00862019" w:rsidRDefault="00862019" w:rsidP="00B95011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От 25.12. 2020 года  № 194</w:t>
      </w:r>
    </w:p>
    <w:p w:rsidR="00862019" w:rsidRDefault="00862019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</w:t>
      </w:r>
    </w:p>
    <w:p w:rsidR="00862019" w:rsidRDefault="00862019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администрации</w:t>
      </w:r>
    </w:p>
    <w:p w:rsidR="00862019" w:rsidRDefault="00862019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:rsidR="00862019" w:rsidRDefault="00862019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Яснополянское Щекинского района</w:t>
      </w:r>
    </w:p>
    <w:p w:rsidR="00862019" w:rsidRDefault="00862019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от 31.10.2014 года № 436</w:t>
      </w:r>
    </w:p>
    <w:p w:rsidR="00862019" w:rsidRDefault="00862019" w:rsidP="00655F3B">
      <w:pPr>
        <w:ind w:firstLine="709"/>
        <w:jc w:val="right"/>
        <w:rPr>
          <w:rFonts w:ascii="Arial" w:hAnsi="Arial" w:cs="Arial"/>
        </w:rPr>
      </w:pPr>
    </w:p>
    <w:p w:rsidR="00862019" w:rsidRDefault="00862019" w:rsidP="00617132">
      <w:pPr>
        <w:ind w:firstLine="709"/>
        <w:jc w:val="center"/>
        <w:rPr>
          <w:rFonts w:ascii="Arial" w:hAnsi="Arial" w:cs="Arial"/>
          <w:b/>
        </w:rPr>
      </w:pPr>
      <w:bookmarkStart w:id="1" w:name="Par160"/>
      <w:bookmarkEnd w:id="1"/>
      <w:r>
        <w:rPr>
          <w:rFonts w:ascii="Arial" w:hAnsi="Arial" w:cs="Arial"/>
          <w:b/>
        </w:rPr>
        <w:t>ПАСПОРТ</w:t>
      </w:r>
    </w:p>
    <w:p w:rsidR="00862019" w:rsidRDefault="00862019" w:rsidP="0061713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Муниципальной программы муниципального образования Яснополянское Щекинского района «Управление и распоряжение муниципальным имуществом муниципального образования Яснополянское Щекинского района»</w:t>
      </w:r>
    </w:p>
    <w:tbl>
      <w:tblPr>
        <w:tblpPr w:leftFromText="180" w:rightFromText="180" w:vertAnchor="text" w:horzAnchor="margin" w:tblpXSpec="center" w:tblpY="309"/>
        <w:tblW w:w="0" w:type="auto"/>
        <w:tblCellMar>
          <w:left w:w="113" w:type="dxa"/>
          <w:right w:w="113" w:type="dxa"/>
        </w:tblCellMar>
        <w:tblLook w:val="00A0"/>
      </w:tblPr>
      <w:tblGrid>
        <w:gridCol w:w="4142"/>
        <w:gridCol w:w="5438"/>
      </w:tblGrid>
      <w:tr w:rsidR="00862019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Управление и распоряжение муниципальным имуществом в МО Яснополянское Щекинского района</w:t>
            </w:r>
          </w:p>
        </w:tc>
      </w:tr>
      <w:tr w:rsidR="00862019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Администрации муниципального образования Яснополянское Щекинского района</w:t>
            </w:r>
          </w:p>
        </w:tc>
      </w:tr>
      <w:tr w:rsidR="00862019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Регистрация права собственности муниципального образования Яснополянское Щекинского района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Оформление земельных участков под объектами недвижимости, находящихся в собственности муниципального образования Яснополянское Щекинского района.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Сохранность имущества казны муниципального образования Яснополянское Щекинского района.</w:t>
            </w:r>
          </w:p>
        </w:tc>
      </w:tr>
      <w:tr w:rsidR="00862019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1.Оформление технических планов на инженерную инфраструктуру.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Проведение и утверждение результатов оценки для сдачи имущества в аренду.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3.Проведение и утверждение результатов оценки для заключения сделок купли-продажи объектов приватизации;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4.Заключение договоров на содержание и охрану муниципального имущества</w:t>
            </w:r>
          </w:p>
        </w:tc>
      </w:tr>
      <w:tr w:rsidR="00862019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Количество оформленных договоров аренды имущества;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Процентное отношение от заключенных сделок по купли-продажи имущества.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Количество договоров по оплате содержания муниципального имущества.</w:t>
            </w:r>
          </w:p>
        </w:tc>
      </w:tr>
      <w:tr w:rsidR="00862019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2015-2023 годы</w:t>
            </w:r>
          </w:p>
        </w:tc>
      </w:tr>
      <w:tr w:rsidR="00862019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района;</w:t>
            </w:r>
          </w:p>
          <w:p w:rsidR="00862019" w:rsidRPr="00F3598E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аренды.</w:t>
            </w:r>
          </w:p>
        </w:tc>
      </w:tr>
      <w:tr w:rsidR="00862019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2503E">
              <w:rPr>
                <w:rFonts w:ascii="Arial" w:hAnsi="Arial" w:cs="Arial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  <w:b/>
              </w:rPr>
              <w:t>Подпрограмма 1</w:t>
            </w:r>
            <w:r w:rsidRPr="001207BF">
              <w:rPr>
                <w:rFonts w:ascii="Arial" w:hAnsi="Arial" w:cs="Arial"/>
              </w:rPr>
              <w:t xml:space="preserve">  «О порядке учета и признания права муниципальной собственности на бесхозяйное имущество на территории муниципального образования»</w:t>
            </w:r>
          </w:p>
          <w:p w:rsidR="00862019" w:rsidRPr="001207BF" w:rsidRDefault="00862019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 </w:t>
            </w:r>
          </w:p>
          <w:p w:rsidR="00862019" w:rsidRDefault="00862019" w:rsidP="00120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1207BF">
              <w:rPr>
                <w:rFonts w:ascii="Arial" w:hAnsi="Arial" w:cs="Arial"/>
                <w:b/>
              </w:rPr>
              <w:t>Подпрограмма 2</w:t>
            </w:r>
            <w:r w:rsidRPr="001207BF">
              <w:rPr>
                <w:rFonts w:ascii="Arial" w:hAnsi="Arial" w:cs="Arial"/>
              </w:rPr>
              <w:t xml:space="preserve"> «Содержание  и обслуживание имущества казны»</w:t>
            </w:r>
          </w:p>
        </w:tc>
      </w:tr>
      <w:tr w:rsidR="00862019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0A75C5" w:rsidRDefault="0086201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Целевые показатели</w:t>
            </w:r>
          </w:p>
          <w:p w:rsidR="00862019" w:rsidRPr="000A75C5" w:rsidRDefault="0086201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(индикаторы) программы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0A75C5" w:rsidRDefault="0086201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1 Количество зарегистрированных объектов в процентах от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A75C5">
              <w:rPr>
                <w:rFonts w:ascii="Arial" w:hAnsi="Arial" w:cs="Arial"/>
                <w:color w:val="000000"/>
              </w:rPr>
              <w:t>общего количества объектов муниципальной собственности</w:t>
            </w:r>
          </w:p>
          <w:p w:rsidR="00862019" w:rsidRPr="000A75C5" w:rsidRDefault="0086201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 xml:space="preserve">муниципального образования </w:t>
            </w:r>
            <w:r>
              <w:rPr>
                <w:rFonts w:ascii="Arial" w:hAnsi="Arial" w:cs="Arial"/>
                <w:color w:val="000000"/>
              </w:rPr>
              <w:t xml:space="preserve"> Яснополянское Щекинского</w:t>
            </w:r>
            <w:r w:rsidRPr="000A75C5">
              <w:rPr>
                <w:rFonts w:ascii="Arial" w:hAnsi="Arial" w:cs="Arial"/>
                <w:color w:val="000000"/>
              </w:rPr>
              <w:t xml:space="preserve"> район</w:t>
            </w:r>
            <w:r>
              <w:rPr>
                <w:rFonts w:ascii="Arial" w:hAnsi="Arial" w:cs="Arial"/>
                <w:color w:val="000000"/>
              </w:rPr>
              <w:t>а</w:t>
            </w:r>
            <w:r w:rsidRPr="000A75C5">
              <w:rPr>
                <w:rFonts w:ascii="Arial" w:hAnsi="Arial" w:cs="Arial"/>
                <w:color w:val="000000"/>
              </w:rPr>
              <w:t>.</w:t>
            </w:r>
          </w:p>
          <w:p w:rsidR="00862019" w:rsidRPr="000A75C5" w:rsidRDefault="0086201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2 Количество объектов, по которым проведена оценка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A75C5">
              <w:rPr>
                <w:rFonts w:ascii="Arial" w:hAnsi="Arial" w:cs="Arial"/>
                <w:color w:val="000000"/>
              </w:rPr>
              <w:t>рыночной стоимости, в том числе земельных участков,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A75C5">
              <w:rPr>
                <w:rFonts w:ascii="Arial" w:hAnsi="Arial" w:cs="Arial"/>
                <w:color w:val="000000"/>
              </w:rPr>
              <w:t>недвижимого имущества.</w:t>
            </w:r>
          </w:p>
          <w:p w:rsidR="00862019" w:rsidRPr="000A75C5" w:rsidRDefault="0086201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3 Количество объектов недвижимости, в отношении</w:t>
            </w:r>
          </w:p>
          <w:p w:rsidR="00862019" w:rsidRPr="000A75C5" w:rsidRDefault="0086201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которых проводятся мероприятия по оформлению</w:t>
            </w:r>
          </w:p>
          <w:p w:rsidR="00862019" w:rsidRPr="000A75C5" w:rsidRDefault="0086201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технических паспортов и технических планов для</w:t>
            </w:r>
          </w:p>
          <w:p w:rsidR="00862019" w:rsidRPr="000A75C5" w:rsidRDefault="0086201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регистрации права собственности.</w:t>
            </w:r>
          </w:p>
          <w:p w:rsidR="00862019" w:rsidRPr="000A75C5" w:rsidRDefault="0086201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4 Количество объектов, включенных в прогнозный план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A75C5">
              <w:rPr>
                <w:rFonts w:ascii="Arial" w:hAnsi="Arial" w:cs="Arial"/>
                <w:color w:val="000000"/>
              </w:rPr>
              <w:t xml:space="preserve">приватизации муниципального образования </w:t>
            </w:r>
            <w:r>
              <w:rPr>
                <w:rFonts w:ascii="Arial" w:hAnsi="Arial" w:cs="Arial"/>
                <w:color w:val="000000"/>
              </w:rPr>
              <w:t xml:space="preserve">Яснополянское Щекинского </w:t>
            </w:r>
            <w:r w:rsidRPr="000A75C5">
              <w:rPr>
                <w:rFonts w:ascii="Arial" w:hAnsi="Arial" w:cs="Arial"/>
                <w:color w:val="000000"/>
              </w:rPr>
              <w:t>район</w:t>
            </w:r>
            <w:r>
              <w:rPr>
                <w:rFonts w:ascii="Arial" w:hAnsi="Arial" w:cs="Arial"/>
                <w:color w:val="000000"/>
              </w:rPr>
              <w:t>а</w:t>
            </w:r>
            <w:r w:rsidRPr="000A75C5">
              <w:rPr>
                <w:rFonts w:ascii="Arial" w:hAnsi="Arial" w:cs="Arial"/>
                <w:color w:val="000000"/>
              </w:rPr>
              <w:t>.</w:t>
            </w:r>
          </w:p>
          <w:p w:rsidR="00862019" w:rsidRPr="000A75C5" w:rsidRDefault="0086201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 Количество оформленного бесхозяйного имущества  в собственность МО Яснополянское Щекинского района.</w:t>
            </w:r>
          </w:p>
          <w:p w:rsidR="00862019" w:rsidRPr="00C564ED" w:rsidRDefault="0086201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6. Количество </w:t>
            </w:r>
            <w:r w:rsidRPr="000A75C5">
              <w:rPr>
                <w:rFonts w:ascii="Arial" w:hAnsi="Arial" w:cs="Arial"/>
                <w:color w:val="000000"/>
              </w:rPr>
              <w:t xml:space="preserve"> поставленных на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A75C5">
              <w:rPr>
                <w:rFonts w:ascii="Arial" w:hAnsi="Arial" w:cs="Arial"/>
                <w:color w:val="000000"/>
              </w:rPr>
              <w:t>государств</w:t>
            </w:r>
            <w:r>
              <w:rPr>
                <w:rFonts w:ascii="Arial" w:hAnsi="Arial" w:cs="Arial"/>
                <w:color w:val="000000"/>
              </w:rPr>
              <w:t xml:space="preserve">енный кадастровый учет бесхозяйного  имущества. </w:t>
            </w:r>
          </w:p>
        </w:tc>
      </w:tr>
      <w:tr w:rsidR="00862019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numPr>
                <w:ilvl w:val="0"/>
                <w:numId w:val="1"/>
              </w:numPr>
              <w:tabs>
                <w:tab w:val="num" w:pos="0"/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Регистрация права собственности муниципального образования Яснополянское Щекинского района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3.Сохранность имущества казны муниципального образования Яснополянское Щекинского района.</w:t>
            </w:r>
          </w:p>
        </w:tc>
      </w:tr>
      <w:tr w:rsidR="00862019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Всего по муниципальной программе:</w:t>
            </w:r>
            <w:r>
              <w:rPr>
                <w:rFonts w:ascii="Arial" w:hAnsi="Arial" w:cs="Arial"/>
              </w:rPr>
              <w:t>14659,3</w:t>
            </w:r>
            <w:r w:rsidRPr="001207BF">
              <w:rPr>
                <w:rFonts w:ascii="Arial" w:hAnsi="Arial" w:cs="Arial"/>
              </w:rPr>
              <w:t xml:space="preserve"> тыс. руб.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 руб.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 руб.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 руб.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 тыс. руб.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5300,0 тыс. руб.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 2200,0 тыс. руб.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1400,0 тыс. руб.</w:t>
            </w:r>
          </w:p>
          <w:p w:rsidR="00862019" w:rsidRDefault="00862019" w:rsidP="004D5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1300,0 тыс. руб.</w:t>
            </w:r>
          </w:p>
          <w:p w:rsidR="00862019" w:rsidRDefault="00862019" w:rsidP="00204A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год -  1200,0 тыс. руб.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 них:</w:t>
            </w:r>
          </w:p>
          <w:p w:rsidR="00862019" w:rsidRDefault="0086201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бюджета муниципального образования Яснополянское Щёкинского района:14659,3 тыс. руб.:</w:t>
            </w:r>
          </w:p>
          <w:p w:rsidR="00862019" w:rsidRDefault="0086201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 руб.</w:t>
            </w:r>
          </w:p>
          <w:p w:rsidR="00862019" w:rsidRDefault="0086201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 руб.</w:t>
            </w:r>
          </w:p>
          <w:p w:rsidR="00862019" w:rsidRDefault="0086201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 руб.</w:t>
            </w:r>
          </w:p>
          <w:p w:rsidR="00862019" w:rsidRDefault="0086201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 тыс. руб.</w:t>
            </w:r>
          </w:p>
          <w:p w:rsidR="00862019" w:rsidRDefault="0086201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5300,0 тыс. руб.</w:t>
            </w:r>
          </w:p>
          <w:p w:rsidR="00862019" w:rsidRDefault="0086201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 2200,0 тыс. руб.</w:t>
            </w:r>
          </w:p>
          <w:p w:rsidR="00862019" w:rsidRDefault="0086201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1400,0 тыс. руб.</w:t>
            </w:r>
          </w:p>
          <w:p w:rsidR="00862019" w:rsidRDefault="00862019" w:rsidP="004D5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1300,0 тыс. руб.</w:t>
            </w:r>
          </w:p>
          <w:p w:rsidR="00862019" w:rsidRDefault="00862019" w:rsidP="00204A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год -  1200,0 тыс. руб.</w:t>
            </w:r>
          </w:p>
          <w:p w:rsidR="00862019" w:rsidRDefault="00862019" w:rsidP="004D5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Default="0086201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подпрограммам:</w:t>
            </w:r>
          </w:p>
          <w:p w:rsidR="00862019" w:rsidRPr="001207BF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Подпрограмма 1 «О порядке учета и признания права муниципальной собственности на бесхозяйное имущество на территории муниципального образования».</w:t>
            </w:r>
          </w:p>
          <w:p w:rsidR="00862019" w:rsidRDefault="0086201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Всего: </w:t>
            </w:r>
            <w:r>
              <w:rPr>
                <w:rFonts w:ascii="Arial" w:hAnsi="Arial" w:cs="Arial"/>
              </w:rPr>
              <w:t>78</w:t>
            </w:r>
            <w:r w:rsidRPr="001207BF">
              <w:rPr>
                <w:rFonts w:ascii="Arial" w:hAnsi="Arial" w:cs="Arial"/>
              </w:rPr>
              <w:t>59</w:t>
            </w:r>
            <w:r>
              <w:rPr>
                <w:rFonts w:ascii="Arial" w:hAnsi="Arial" w:cs="Arial"/>
              </w:rPr>
              <w:t>,3 тыс. руб.</w:t>
            </w:r>
          </w:p>
          <w:p w:rsidR="00862019" w:rsidRDefault="0086201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862019" w:rsidRDefault="0086201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 руб.</w:t>
            </w:r>
          </w:p>
          <w:p w:rsidR="00862019" w:rsidRDefault="0086201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 руб.</w:t>
            </w:r>
          </w:p>
          <w:p w:rsidR="00862019" w:rsidRDefault="0086201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 руб.</w:t>
            </w:r>
          </w:p>
          <w:p w:rsidR="00862019" w:rsidRDefault="0086201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 тыс. руб.</w:t>
            </w:r>
          </w:p>
          <w:p w:rsidR="00862019" w:rsidRDefault="0086201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3300,0 тыс. руб.</w:t>
            </w:r>
          </w:p>
          <w:p w:rsidR="00862019" w:rsidRDefault="0086201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 500,0 тыс. руб.</w:t>
            </w:r>
          </w:p>
          <w:p w:rsidR="00862019" w:rsidRDefault="0086201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400,0 тыс. руб.</w:t>
            </w:r>
          </w:p>
          <w:p w:rsidR="00862019" w:rsidRDefault="00862019" w:rsidP="00F05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300,0 тыс. руб.</w:t>
            </w:r>
          </w:p>
          <w:p w:rsidR="00862019" w:rsidRDefault="00862019" w:rsidP="00890D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год -  100,0 тыс. руб.</w:t>
            </w:r>
          </w:p>
          <w:p w:rsidR="00862019" w:rsidRDefault="0086201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Подпрограмма 2 «Содержание  и обслуживание имущества казны»</w:t>
            </w:r>
          </w:p>
          <w:p w:rsidR="00862019" w:rsidRDefault="00862019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Всего: </w:t>
            </w:r>
            <w:r>
              <w:rPr>
                <w:rFonts w:ascii="Arial" w:hAnsi="Arial" w:cs="Arial"/>
              </w:rPr>
              <w:t>6800,0 тыс. руб.</w:t>
            </w:r>
          </w:p>
          <w:p w:rsidR="00862019" w:rsidRDefault="00862019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641C4">
              <w:rPr>
                <w:rFonts w:ascii="Arial" w:hAnsi="Arial" w:cs="Arial"/>
              </w:rPr>
              <w:t>2019 год- 2000,0</w:t>
            </w:r>
            <w:r>
              <w:rPr>
                <w:rFonts w:ascii="Arial" w:hAnsi="Arial" w:cs="Arial"/>
              </w:rPr>
              <w:t xml:space="preserve"> тыс. руб.</w:t>
            </w:r>
          </w:p>
          <w:p w:rsidR="00862019" w:rsidRDefault="00862019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1700,0  тыс. руб.</w:t>
            </w:r>
          </w:p>
          <w:p w:rsidR="00862019" w:rsidRDefault="0086201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641C4">
              <w:rPr>
                <w:rFonts w:ascii="Arial" w:hAnsi="Arial" w:cs="Arial"/>
              </w:rPr>
              <w:t>2021 год-</w:t>
            </w:r>
            <w:r>
              <w:rPr>
                <w:rFonts w:ascii="Arial" w:hAnsi="Arial" w:cs="Arial"/>
              </w:rPr>
              <w:t xml:space="preserve">  1000,0 тыс. руб.</w:t>
            </w:r>
          </w:p>
          <w:p w:rsidR="00862019" w:rsidRDefault="0086201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1000,0 тыс. руб</w:t>
            </w:r>
          </w:p>
          <w:p w:rsidR="00862019" w:rsidRDefault="0086201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год -  1100,0 тыс. руб</w:t>
            </w:r>
          </w:p>
        </w:tc>
      </w:tr>
      <w:tr w:rsidR="00862019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1.Увеличение количества зарегистрированных объектов муниципальной собственности до 80 % от общего количества объектов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Сто процентное оформление договоров аренды имущества и договоров концессии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862019" w:rsidRDefault="00862019" w:rsidP="00655F3B">
      <w:pPr>
        <w:ind w:firstLine="709"/>
        <w:jc w:val="both"/>
        <w:rPr>
          <w:rFonts w:ascii="Arial" w:hAnsi="Arial" w:cs="Arial"/>
        </w:rPr>
      </w:pPr>
    </w:p>
    <w:p w:rsidR="00862019" w:rsidRDefault="00862019" w:rsidP="0052503E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Содержание проблемы, причины ее возникновения, обоснование необходимости ее решения программным методом</w:t>
      </w:r>
    </w:p>
    <w:p w:rsidR="00862019" w:rsidRDefault="00862019" w:rsidP="0052503E">
      <w:pPr>
        <w:ind w:firstLine="709"/>
        <w:jc w:val="center"/>
        <w:rPr>
          <w:rFonts w:ascii="Arial" w:hAnsi="Arial" w:cs="Arial"/>
          <w:b/>
        </w:rPr>
      </w:pPr>
    </w:p>
    <w:p w:rsidR="00862019" w:rsidRDefault="00862019" w:rsidP="00655F3B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Исполнение требований действующего законодательства по оформлению объектов недвижимости в собственность муниципального образования Яснополянское Щекинского района с целью вовлечения их в оборот.</w:t>
      </w:r>
    </w:p>
    <w:p w:rsidR="00862019" w:rsidRDefault="00862019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862019" w:rsidRDefault="00862019" w:rsidP="00655F3B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Основные цели и задачи Программы</w:t>
      </w:r>
    </w:p>
    <w:p w:rsidR="00862019" w:rsidRDefault="00862019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862019" w:rsidRPr="001207BF" w:rsidRDefault="00862019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862019" w:rsidRPr="001207BF" w:rsidRDefault="00862019" w:rsidP="0067041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color w:val="3E3E3E"/>
          <w:spacing w:val="1"/>
        </w:rPr>
      </w:pPr>
      <w:r w:rsidRPr="001207BF">
        <w:rPr>
          <w:rFonts w:ascii="Arial" w:hAnsi="Arial" w:cs="Arial"/>
        </w:rPr>
        <w:t>-Подпрограмма «О порядке учета и признания  права муниципальной собственности на бесхозяйное имущество на территории муниципального образования Яснополянское</w:t>
      </w:r>
      <w:r>
        <w:rPr>
          <w:rFonts w:ascii="Arial" w:hAnsi="Arial" w:cs="Arial"/>
        </w:rPr>
        <w:t xml:space="preserve">  Щекинского района на 2015-2023</w:t>
      </w:r>
      <w:r w:rsidRPr="001207BF">
        <w:rPr>
          <w:rFonts w:ascii="Arial" w:hAnsi="Arial" w:cs="Arial"/>
        </w:rPr>
        <w:t xml:space="preserve"> год</w:t>
      </w:r>
      <w:r w:rsidRPr="001207BF">
        <w:rPr>
          <w:rFonts w:ascii="Arial" w:hAnsi="Arial" w:cs="Arial"/>
          <w:color w:val="3E3E3E"/>
          <w:spacing w:val="1"/>
        </w:rPr>
        <w:t xml:space="preserve">» </w:t>
      </w:r>
    </w:p>
    <w:p w:rsidR="00862019" w:rsidRPr="001207BF" w:rsidRDefault="00862019" w:rsidP="005250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Подпрограмма «Содержание  и обслуживание имущества казны».</w:t>
      </w:r>
    </w:p>
    <w:p w:rsidR="00862019" w:rsidRPr="001207BF" w:rsidRDefault="00862019" w:rsidP="0067041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-Цель подпрограммы: 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</w:t>
      </w:r>
    </w:p>
    <w:p w:rsidR="00862019" w:rsidRDefault="00862019" w:rsidP="0067041B">
      <w:pPr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-Задачи: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приватизация имущества в соответствии с планом приватизации на 2015</w:t>
      </w:r>
      <w:r>
        <w:rPr>
          <w:rFonts w:ascii="Arial" w:hAnsi="Arial" w:cs="Arial"/>
        </w:rPr>
        <w:t>-2023</w:t>
      </w:r>
      <w:r w:rsidRPr="001207BF">
        <w:rPr>
          <w:rFonts w:ascii="Arial" w:hAnsi="Arial" w:cs="Arial"/>
        </w:rPr>
        <w:t xml:space="preserve"> год</w:t>
      </w:r>
      <w:r>
        <w:rPr>
          <w:rFonts w:ascii="Arial" w:hAnsi="Arial" w:cs="Arial"/>
        </w:rPr>
        <w:t>.</w:t>
      </w:r>
    </w:p>
    <w:p w:rsidR="00862019" w:rsidRDefault="00862019" w:rsidP="0067041B">
      <w:pPr>
        <w:jc w:val="both"/>
        <w:rPr>
          <w:rFonts w:ascii="Arial" w:hAnsi="Arial" w:cs="Arial"/>
        </w:rPr>
      </w:pPr>
    </w:p>
    <w:p w:rsidR="00862019" w:rsidRDefault="00862019" w:rsidP="00655F3B">
      <w:pPr>
        <w:ind w:firstLine="709"/>
        <w:jc w:val="both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Управление и контроль за реализацией Программы</w:t>
      </w:r>
    </w:p>
    <w:p w:rsidR="00862019" w:rsidRDefault="00862019" w:rsidP="00655F3B">
      <w:pPr>
        <w:widowControl w:val="0"/>
        <w:ind w:firstLine="709"/>
        <w:jc w:val="both"/>
        <w:rPr>
          <w:rFonts w:ascii="Arial" w:hAnsi="Arial" w:cs="Arial"/>
        </w:rPr>
      </w:pPr>
    </w:p>
    <w:p w:rsidR="00862019" w:rsidRDefault="00862019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Управление Программой осуществляется на основе: </w:t>
      </w:r>
    </w:p>
    <w:p w:rsidR="00862019" w:rsidRDefault="00862019" w:rsidP="00F359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согласованности и комплексности решения программных задач;</w:t>
      </w:r>
    </w:p>
    <w:p w:rsidR="00862019" w:rsidRDefault="00862019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системного использования финансовых, материальных ресурсов;</w:t>
      </w:r>
    </w:p>
    <w:p w:rsidR="00862019" w:rsidRDefault="00862019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установления приоритетов и последовательности в решении управленческих, организационных и других задач;</w:t>
      </w:r>
    </w:p>
    <w:p w:rsidR="00862019" w:rsidRDefault="00862019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достижения прогнозируемого результата.</w:t>
      </w:r>
    </w:p>
    <w:p w:rsidR="00862019" w:rsidRDefault="00862019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862019" w:rsidRDefault="00862019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управления Программой выполняет следующие основные функции.</w:t>
      </w:r>
    </w:p>
    <w:p w:rsidR="00862019" w:rsidRDefault="00862019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этапе формирования Программы:</w:t>
      </w:r>
    </w:p>
    <w:p w:rsidR="00862019" w:rsidRDefault="00862019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определение целей и путей их достижения;</w:t>
      </w:r>
    </w:p>
    <w:p w:rsidR="00862019" w:rsidRDefault="00862019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определение программных мероприятий и исполнителей на весь период реализации;</w:t>
      </w:r>
    </w:p>
    <w:p w:rsidR="00862019" w:rsidRDefault="00862019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согласование, корректировка и утверждение Программы.</w:t>
      </w:r>
    </w:p>
    <w:p w:rsidR="00862019" w:rsidRDefault="00862019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этапе оперативного управления реализацией Программы:</w:t>
      </w:r>
    </w:p>
    <w:p w:rsidR="00862019" w:rsidRDefault="00862019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контроль за ходом выполнения Программы в целом и отдельных ее мероприятий;</w:t>
      </w:r>
    </w:p>
    <w:p w:rsidR="00862019" w:rsidRDefault="00862019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координация работ исполнителей;</w:t>
      </w:r>
    </w:p>
    <w:p w:rsidR="00862019" w:rsidRDefault="00862019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анализ текущего состояния работ и прогнозирование возможности достижения программных целей;</w:t>
      </w:r>
    </w:p>
    <w:p w:rsidR="00862019" w:rsidRDefault="00862019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выработка, реализация и контроль исполнения управленческих решений.</w:t>
      </w:r>
    </w:p>
    <w:p w:rsidR="00862019" w:rsidRDefault="00862019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Руководителем Программы является заместитель главы администрации муниципального образования МО Яснополянское.</w:t>
      </w:r>
    </w:p>
    <w:p w:rsidR="00862019" w:rsidRDefault="00862019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Ход реализации Программы координируют начальник сектора по  земельным и имущественным отношениям администрации МО Яснополянское.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862019" w:rsidRDefault="00862019" w:rsidP="00655F3B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862019" w:rsidRDefault="00862019" w:rsidP="00655F3B">
      <w:pPr>
        <w:jc w:val="both"/>
        <w:rPr>
          <w:rFonts w:ascii="Arial" w:hAnsi="Arial" w:cs="Arial"/>
        </w:rPr>
      </w:pPr>
    </w:p>
    <w:p w:rsidR="00862019" w:rsidRDefault="00862019" w:rsidP="00655F3B">
      <w:pPr>
        <w:rPr>
          <w:rFonts w:ascii="Arial" w:hAnsi="Arial" w:cs="Arial"/>
        </w:rPr>
      </w:pPr>
    </w:p>
    <w:p w:rsidR="00862019" w:rsidRDefault="00862019" w:rsidP="00655F3B">
      <w:pPr>
        <w:rPr>
          <w:rFonts w:ascii="Arial" w:hAnsi="Arial" w:cs="Arial"/>
        </w:rPr>
      </w:pPr>
    </w:p>
    <w:p w:rsidR="00862019" w:rsidRDefault="00862019" w:rsidP="00655F3B">
      <w:pPr>
        <w:rPr>
          <w:rFonts w:ascii="Arial" w:hAnsi="Arial" w:cs="Arial"/>
        </w:rPr>
        <w:sectPr w:rsidR="00862019">
          <w:pgSz w:w="11906" w:h="16838"/>
          <w:pgMar w:top="1134" w:right="851" w:bottom="1134" w:left="1701" w:header="709" w:footer="709" w:gutter="0"/>
          <w:cols w:space="720"/>
        </w:sectPr>
      </w:pPr>
    </w:p>
    <w:p w:rsidR="00862019" w:rsidRDefault="00862019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Паспорт подпрограммы</w:t>
      </w:r>
    </w:p>
    <w:p w:rsidR="00862019" w:rsidRDefault="00862019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«О порядке учета и признания  права  муниципальной собственности на бесхозяйное имущество на территории муниципального образования»</w:t>
      </w:r>
    </w:p>
    <w:p w:rsidR="00862019" w:rsidRDefault="00862019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3418"/>
        <w:gridCol w:w="6162"/>
      </w:tblGrid>
      <w:tr w:rsidR="00862019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«О порядке учета и признания права муниципальной собственности на бесхозяйное имущество на территории муниципального образования»</w:t>
            </w:r>
          </w:p>
        </w:tc>
      </w:tr>
      <w:tr w:rsidR="00862019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86201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1.Регистрация права собственности муниципального образования Яснополянское Щекинского района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Признание права муниципальной собственности на бесхозяйное имущество.</w:t>
            </w:r>
          </w:p>
        </w:tc>
      </w:tr>
      <w:tr w:rsidR="0086201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1.Оформление технических планов на инженерную инфраструктуру.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Проведение и утверждение результатов оценки для сдачи имущества в аренду.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</w:tc>
      </w:tr>
      <w:tr w:rsidR="0086201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64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</w:tc>
      </w:tr>
      <w:tr w:rsidR="0086201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2015-2023 годы</w:t>
            </w:r>
          </w:p>
        </w:tc>
      </w:tr>
      <w:tr w:rsidR="0086201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64E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района.</w:t>
            </w:r>
          </w:p>
        </w:tc>
      </w:tr>
      <w:tr w:rsidR="0086201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64ED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Регистрация права собственности муниципального образования Яснополянское Щекинского района.</w:t>
            </w:r>
          </w:p>
        </w:tc>
      </w:tr>
      <w:tr w:rsidR="0086201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Всего: </w:t>
            </w:r>
            <w:r>
              <w:rPr>
                <w:rFonts w:ascii="Arial" w:hAnsi="Arial" w:cs="Arial"/>
              </w:rPr>
              <w:t>78</w:t>
            </w:r>
            <w:r w:rsidRPr="001207BF">
              <w:rPr>
                <w:rFonts w:ascii="Arial" w:hAnsi="Arial" w:cs="Arial"/>
              </w:rPr>
              <w:t>59,3  тыс. руб.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 том числе по годам</w:t>
            </w:r>
            <w:r>
              <w:rPr>
                <w:rFonts w:ascii="Arial" w:hAnsi="Arial" w:cs="Arial"/>
              </w:rPr>
              <w:t>: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 руб.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 руб.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 руб.</w:t>
            </w:r>
          </w:p>
          <w:p w:rsidR="00862019" w:rsidRDefault="00862019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 тыс. руб.</w:t>
            </w:r>
          </w:p>
          <w:p w:rsidR="00862019" w:rsidRDefault="00862019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3300,0 тыс. руб.</w:t>
            </w:r>
          </w:p>
          <w:p w:rsidR="00862019" w:rsidRDefault="00862019" w:rsidP="00493B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 500,0 тыс. руб.</w:t>
            </w:r>
          </w:p>
          <w:p w:rsidR="00862019" w:rsidRDefault="00862019" w:rsidP="00493B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400,0 тыс. руб.</w:t>
            </w:r>
          </w:p>
          <w:p w:rsidR="00862019" w:rsidRDefault="00862019" w:rsidP="00493B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300,0 тыс. руб.</w:t>
            </w:r>
          </w:p>
          <w:p w:rsidR="00862019" w:rsidRDefault="00862019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год -  100,0 тыс. руб.</w:t>
            </w:r>
          </w:p>
        </w:tc>
      </w:tr>
      <w:tr w:rsidR="00862019" w:rsidTr="00154107">
        <w:trPr>
          <w:trHeight w:val="9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1.Увеличение количества зарегистрированных объектов муниципальной собственности до 80 % от общего количества объектов</w:t>
            </w:r>
          </w:p>
        </w:tc>
      </w:tr>
    </w:tbl>
    <w:p w:rsidR="00862019" w:rsidRDefault="00862019" w:rsidP="00655F3B">
      <w:pPr>
        <w:rPr>
          <w:rFonts w:ascii="Arial" w:hAnsi="Arial" w:cs="Arial"/>
        </w:rPr>
        <w:sectPr w:rsidR="00862019">
          <w:pgSz w:w="11906" w:h="16838"/>
          <w:pgMar w:top="1134" w:right="851" w:bottom="1134" w:left="1701" w:header="709" w:footer="709" w:gutter="0"/>
          <w:cols w:space="720"/>
        </w:sectPr>
      </w:pPr>
    </w:p>
    <w:p w:rsidR="00862019" w:rsidRDefault="00862019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Введение</w:t>
      </w:r>
    </w:p>
    <w:p w:rsidR="00862019" w:rsidRDefault="00862019" w:rsidP="00655F3B">
      <w:pPr>
        <w:ind w:firstLine="709"/>
        <w:jc w:val="both"/>
        <w:rPr>
          <w:rFonts w:ascii="Arial" w:hAnsi="Arial" w:cs="Arial"/>
          <w:b/>
        </w:rPr>
      </w:pPr>
    </w:p>
    <w:p w:rsidR="00862019" w:rsidRDefault="00862019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Подпрограмма «Порядок учета и признания права муниципальной собственности на бесхозяйное имущество на территории муниципального образования Яснополянское на 2015-2023г.»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862019" w:rsidRDefault="00862019" w:rsidP="00655F3B">
      <w:pPr>
        <w:ind w:firstLine="709"/>
        <w:jc w:val="both"/>
        <w:rPr>
          <w:rFonts w:ascii="Arial" w:hAnsi="Arial" w:cs="Arial"/>
        </w:rPr>
      </w:pPr>
    </w:p>
    <w:p w:rsidR="00862019" w:rsidRDefault="00862019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Перечень направлений и работ по реализации Программы.</w:t>
      </w:r>
    </w:p>
    <w:p w:rsidR="00862019" w:rsidRDefault="00862019" w:rsidP="00655F3B">
      <w:pPr>
        <w:ind w:firstLine="709"/>
        <w:jc w:val="both"/>
        <w:rPr>
          <w:rFonts w:ascii="Arial" w:hAnsi="Arial" w:cs="Arial"/>
          <w:b/>
        </w:rPr>
      </w:pPr>
    </w:p>
    <w:p w:rsidR="00862019" w:rsidRDefault="00862019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организация выявления бесхозяйных объектов недвижимого имущества на территории муниципального образования Яснополянское Щекинского района;</w:t>
      </w:r>
    </w:p>
    <w:p w:rsidR="00862019" w:rsidRDefault="00862019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принятие решения об оформлении права муниципальной собственности на недвижимое имущество;</w:t>
      </w:r>
    </w:p>
    <w:p w:rsidR="00862019" w:rsidRDefault="00862019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постановка недвижимого имущества на учет в органе, осуществляющем государственную регистрацию прав;</w:t>
      </w:r>
    </w:p>
    <w:p w:rsidR="00862019" w:rsidRDefault="00862019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принятие недвижимого имущества в муниципальную собственность.</w:t>
      </w:r>
    </w:p>
    <w:p w:rsidR="00862019" w:rsidRDefault="00862019" w:rsidP="00655F3B">
      <w:pPr>
        <w:ind w:firstLine="709"/>
        <w:jc w:val="both"/>
        <w:rPr>
          <w:rFonts w:ascii="Arial" w:hAnsi="Arial" w:cs="Arial"/>
          <w:b/>
        </w:rPr>
      </w:pPr>
    </w:p>
    <w:p w:rsidR="00862019" w:rsidRDefault="00862019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Ресурсное обеспечение Программы.</w:t>
      </w:r>
    </w:p>
    <w:p w:rsidR="00862019" w:rsidRDefault="00862019" w:rsidP="00655F3B">
      <w:pPr>
        <w:ind w:firstLine="709"/>
        <w:jc w:val="both"/>
        <w:rPr>
          <w:rFonts w:ascii="Arial" w:hAnsi="Arial" w:cs="Arial"/>
          <w:b/>
        </w:rPr>
      </w:pPr>
    </w:p>
    <w:p w:rsidR="00862019" w:rsidRPr="00E63301" w:rsidRDefault="00862019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Программа реализуется за счет средств местного бюджета. Объем финансирования на 2015-2023 гг. составляет 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78</w:t>
      </w:r>
      <w:r w:rsidRPr="001207BF">
        <w:rPr>
          <w:rFonts w:ascii="Arial" w:hAnsi="Arial" w:cs="Arial"/>
        </w:rPr>
        <w:t>59,3</w:t>
      </w:r>
      <w:r w:rsidRPr="00154107">
        <w:rPr>
          <w:rFonts w:ascii="Arial" w:hAnsi="Arial" w:cs="Arial"/>
        </w:rPr>
        <w:t xml:space="preserve"> </w:t>
      </w:r>
      <w:r w:rsidRPr="00E63301">
        <w:rPr>
          <w:rFonts w:ascii="Arial" w:hAnsi="Arial" w:cs="Arial"/>
        </w:rPr>
        <w:t>тыс. руб.</w:t>
      </w:r>
    </w:p>
    <w:p w:rsidR="00862019" w:rsidRDefault="00862019" w:rsidP="00655F3B">
      <w:pPr>
        <w:ind w:firstLine="709"/>
        <w:jc w:val="both"/>
        <w:rPr>
          <w:rFonts w:ascii="Arial" w:hAnsi="Arial" w:cs="Arial"/>
        </w:rPr>
      </w:pPr>
    </w:p>
    <w:p w:rsidR="00862019" w:rsidRDefault="00862019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Организационный и финансово-экономический механизм управления Программой.</w:t>
      </w:r>
    </w:p>
    <w:p w:rsidR="00862019" w:rsidRDefault="00862019" w:rsidP="00655F3B">
      <w:pPr>
        <w:ind w:firstLine="709"/>
        <w:jc w:val="both"/>
        <w:rPr>
          <w:rFonts w:ascii="Arial" w:hAnsi="Arial" w:cs="Arial"/>
          <w:b/>
        </w:rPr>
      </w:pPr>
    </w:p>
    <w:p w:rsidR="00862019" w:rsidRDefault="00862019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862019" w:rsidRDefault="00862019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862019" w:rsidRDefault="00862019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МО Яснополянское Щекинского района. </w:t>
      </w:r>
    </w:p>
    <w:p w:rsidR="00862019" w:rsidRDefault="00862019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Социально-экономическая эффективность Программы.</w:t>
      </w:r>
    </w:p>
    <w:p w:rsidR="00862019" w:rsidRDefault="00862019" w:rsidP="00655F3B">
      <w:pPr>
        <w:ind w:firstLine="709"/>
        <w:jc w:val="both"/>
        <w:rPr>
          <w:rFonts w:ascii="Arial" w:hAnsi="Arial" w:cs="Arial"/>
          <w:b/>
        </w:rPr>
      </w:pPr>
    </w:p>
    <w:p w:rsidR="00862019" w:rsidRDefault="00862019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Программы позволит:</w:t>
      </w:r>
    </w:p>
    <w:p w:rsidR="00862019" w:rsidRDefault="00862019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улучшить условия жизнедеятельности населения муниципального образования Яснополянское;</w:t>
      </w:r>
    </w:p>
    <w:p w:rsidR="00862019" w:rsidRDefault="00862019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862019" w:rsidRDefault="00862019" w:rsidP="00655F3B">
      <w:pPr>
        <w:rPr>
          <w:rFonts w:ascii="Arial" w:hAnsi="Arial" w:cs="Arial"/>
        </w:rPr>
      </w:pPr>
    </w:p>
    <w:p w:rsidR="00862019" w:rsidRDefault="00862019" w:rsidP="00655F3B">
      <w:pPr>
        <w:rPr>
          <w:rFonts w:ascii="Arial" w:hAnsi="Arial" w:cs="Arial"/>
        </w:rPr>
      </w:pPr>
    </w:p>
    <w:p w:rsidR="00862019" w:rsidRDefault="00862019" w:rsidP="00655F3B">
      <w:pPr>
        <w:rPr>
          <w:rFonts w:ascii="Arial" w:hAnsi="Arial" w:cs="Arial"/>
        </w:rPr>
      </w:pPr>
    </w:p>
    <w:p w:rsidR="00862019" w:rsidRDefault="00862019" w:rsidP="00655F3B">
      <w:pPr>
        <w:rPr>
          <w:rFonts w:ascii="Arial" w:hAnsi="Arial" w:cs="Arial"/>
        </w:rPr>
      </w:pPr>
    </w:p>
    <w:p w:rsidR="00862019" w:rsidRDefault="00862019" w:rsidP="00655F3B">
      <w:pPr>
        <w:rPr>
          <w:rFonts w:ascii="Arial" w:hAnsi="Arial" w:cs="Arial"/>
        </w:rPr>
      </w:pPr>
    </w:p>
    <w:p w:rsidR="00862019" w:rsidRDefault="00862019" w:rsidP="00655F3B">
      <w:pPr>
        <w:rPr>
          <w:rFonts w:ascii="Arial" w:hAnsi="Arial" w:cs="Arial"/>
        </w:rPr>
        <w:sectPr w:rsidR="00862019">
          <w:pgSz w:w="11906" w:h="16838"/>
          <w:pgMar w:top="1134" w:right="851" w:bottom="1134" w:left="1701" w:header="709" w:footer="709" w:gutter="0"/>
          <w:cols w:space="720"/>
        </w:sectPr>
      </w:pPr>
    </w:p>
    <w:p w:rsidR="00862019" w:rsidRDefault="00862019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Перечень мероприятий</w:t>
      </w:r>
    </w:p>
    <w:p w:rsidR="00862019" w:rsidRPr="001207BF" w:rsidRDefault="00862019" w:rsidP="00481DDB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по реализации </w:t>
      </w:r>
      <w:r w:rsidRPr="001207BF">
        <w:rPr>
          <w:rFonts w:ascii="Arial" w:hAnsi="Arial" w:cs="Arial"/>
          <w:b/>
          <w:sz w:val="26"/>
          <w:szCs w:val="26"/>
        </w:rPr>
        <w:t>подпрограммы «О порядке учета и признания права муниципальной собственности на бесхозяйновое имущество на  территории муниципального образования Яснополянское» муниципальной программы «Управление и распоряжение муниципальным имуществом в МО Яснополянское Щекинского района»</w:t>
      </w:r>
    </w:p>
    <w:tbl>
      <w:tblPr>
        <w:tblW w:w="13957" w:type="dxa"/>
        <w:tblInd w:w="41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34"/>
        <w:gridCol w:w="1266"/>
        <w:gridCol w:w="1260"/>
        <w:gridCol w:w="1620"/>
        <w:gridCol w:w="1260"/>
        <w:gridCol w:w="1440"/>
        <w:gridCol w:w="1440"/>
        <w:gridCol w:w="1069"/>
        <w:gridCol w:w="2268"/>
      </w:tblGrid>
      <w:tr w:rsidR="00862019" w:rsidTr="00F05837">
        <w:trPr>
          <w:cantSplit/>
          <w:trHeight w:val="240"/>
        </w:trPr>
        <w:tc>
          <w:tcPr>
            <w:tcW w:w="2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Срок исполнения по годам реализации программы</w:t>
            </w:r>
          </w:p>
        </w:tc>
        <w:tc>
          <w:tcPr>
            <w:tcW w:w="80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Исполнитель (соисполнитель)</w:t>
            </w:r>
          </w:p>
        </w:tc>
      </w:tr>
      <w:tr w:rsidR="00862019" w:rsidTr="00F05837">
        <w:trPr>
          <w:cantSplit/>
          <w:trHeight w:val="240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C5763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Всего</w:t>
            </w:r>
          </w:p>
        </w:tc>
        <w:tc>
          <w:tcPr>
            <w:tcW w:w="68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C57635">
            <w:pPr>
              <w:rPr>
                <w:rFonts w:ascii="Arial" w:hAnsi="Arial" w:cs="Arial"/>
              </w:rPr>
            </w:pPr>
          </w:p>
        </w:tc>
      </w:tr>
      <w:tr w:rsidR="00862019" w:rsidTr="00F05837">
        <w:trPr>
          <w:cantSplit/>
          <w:trHeight w:val="2647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C5763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C5763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бюджета МО Щёкинский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бюджета МО </w:t>
            </w: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МО Яснополянское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C57635">
            <w:pPr>
              <w:rPr>
                <w:rFonts w:ascii="Arial" w:hAnsi="Arial" w:cs="Arial"/>
              </w:rPr>
            </w:pPr>
          </w:p>
        </w:tc>
      </w:tr>
      <w:tr w:rsidR="00862019" w:rsidTr="00F05837">
        <w:trPr>
          <w:cantSplit/>
          <w:trHeight w:val="1126"/>
        </w:trPr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Мероприятие 1</w:t>
            </w:r>
          </w:p>
          <w:p w:rsidR="00862019" w:rsidRPr="001207BF" w:rsidRDefault="00862019" w:rsidP="00481D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</w:t>
            </w:r>
            <w:r>
              <w:rPr>
                <w:rFonts w:ascii="Arial" w:hAnsi="Arial" w:cs="Arial"/>
              </w:rPr>
              <w:t>»</w:t>
            </w:r>
            <w:r w:rsidRPr="001207BF">
              <w:rPr>
                <w:rFonts w:ascii="Arial" w:hAnsi="Arial" w:cs="Arial"/>
              </w:rPr>
              <w:t>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215,6 </w:t>
            </w: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215,6 </w:t>
            </w: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Администрация МО Яснополянское</w:t>
            </w:r>
          </w:p>
        </w:tc>
      </w:tr>
      <w:tr w:rsidR="00862019" w:rsidTr="00F05837">
        <w:trPr>
          <w:cantSplit/>
          <w:trHeight w:val="1126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019" w:rsidRPr="001207BF" w:rsidRDefault="00862019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711,0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711,0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19" w:rsidRPr="001207BF" w:rsidRDefault="00862019" w:rsidP="00C57635">
            <w:pPr>
              <w:rPr>
                <w:rFonts w:ascii="Arial" w:hAnsi="Arial" w:cs="Arial"/>
              </w:rPr>
            </w:pPr>
          </w:p>
        </w:tc>
      </w:tr>
      <w:tr w:rsidR="00862019" w:rsidTr="00F05837">
        <w:trPr>
          <w:cantSplit/>
          <w:trHeight w:val="645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019" w:rsidRPr="001207BF" w:rsidRDefault="00862019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775,0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775,0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19" w:rsidRPr="001207BF" w:rsidRDefault="00862019" w:rsidP="00C57635">
            <w:pPr>
              <w:rPr>
                <w:rFonts w:ascii="Arial" w:hAnsi="Arial" w:cs="Arial"/>
              </w:rPr>
            </w:pPr>
          </w:p>
        </w:tc>
      </w:tr>
      <w:tr w:rsidR="00862019" w:rsidTr="00F05837">
        <w:trPr>
          <w:cantSplit/>
          <w:trHeight w:val="750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019" w:rsidRPr="001207BF" w:rsidRDefault="00862019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1557,7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1557,7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Tr="00F05837">
        <w:trPr>
          <w:cantSplit/>
          <w:trHeight w:val="900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019" w:rsidRPr="001207BF" w:rsidRDefault="00862019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3300,0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3300,0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Tr="00F05837">
        <w:trPr>
          <w:cantSplit/>
          <w:trHeight w:val="645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019" w:rsidRPr="001207BF" w:rsidRDefault="00862019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Tr="00F05837">
        <w:trPr>
          <w:cantSplit/>
          <w:trHeight w:val="435"/>
        </w:trPr>
        <w:tc>
          <w:tcPr>
            <w:tcW w:w="2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19" w:rsidRPr="001207BF" w:rsidRDefault="00862019" w:rsidP="000A2956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Tr="00F05837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19" w:rsidRPr="001207BF" w:rsidRDefault="00862019" w:rsidP="00F05837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Tr="00F05837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19" w:rsidRPr="001207BF" w:rsidRDefault="00862019" w:rsidP="00F05837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Tr="00F05837">
        <w:trPr>
          <w:cantSplit/>
          <w:trHeight w:val="24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2015-2023</w:t>
            </w:r>
            <w:r w:rsidRPr="001207BF">
              <w:rPr>
                <w:rFonts w:ascii="Arial" w:hAnsi="Arial" w:cs="Arial"/>
              </w:rPr>
              <w:t xml:space="preserve"> 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  <w:r w:rsidRPr="001207BF">
              <w:rPr>
                <w:rFonts w:ascii="Arial" w:hAnsi="Arial" w:cs="Arial"/>
              </w:rPr>
              <w:t>59,3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  <w:r w:rsidRPr="001207BF">
              <w:rPr>
                <w:rFonts w:ascii="Arial" w:hAnsi="Arial" w:cs="Arial"/>
              </w:rPr>
              <w:t>59,3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862019" w:rsidRDefault="00862019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62019" w:rsidRDefault="00862019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62019" w:rsidRDefault="00862019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62019" w:rsidRDefault="00862019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62019" w:rsidRDefault="00862019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62019" w:rsidRDefault="00862019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62019" w:rsidRDefault="00862019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62019" w:rsidRDefault="00862019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62019" w:rsidRDefault="00862019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62019" w:rsidRDefault="00862019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62019" w:rsidRDefault="00862019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62019" w:rsidRDefault="00862019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62019" w:rsidRDefault="00862019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62019" w:rsidRDefault="00862019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62019" w:rsidRDefault="00862019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62019" w:rsidRDefault="00862019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62019" w:rsidRDefault="00862019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62019" w:rsidRDefault="00862019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62019" w:rsidRDefault="00862019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62019" w:rsidRDefault="00862019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62019" w:rsidRDefault="00862019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62019" w:rsidRDefault="00862019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62019" w:rsidRDefault="00862019" w:rsidP="00C576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Паспорт</w:t>
      </w:r>
    </w:p>
    <w:p w:rsidR="00862019" w:rsidRPr="00C57635" w:rsidRDefault="00862019" w:rsidP="00C576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6"/>
          <w:szCs w:val="26"/>
        </w:rPr>
        <w:t xml:space="preserve">подпрограммы </w:t>
      </w:r>
      <w:r w:rsidRPr="00C57635">
        <w:rPr>
          <w:rFonts w:ascii="Arial" w:hAnsi="Arial" w:cs="Arial"/>
          <w:b/>
        </w:rPr>
        <w:t>«Содержание  и обслуживание имущества казны»</w:t>
      </w:r>
    </w:p>
    <w:p w:rsidR="00862019" w:rsidRPr="00C57635" w:rsidRDefault="00862019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4903"/>
        <w:gridCol w:w="9893"/>
      </w:tblGrid>
      <w:tr w:rsidR="00862019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C57635" w:rsidRDefault="00862019" w:rsidP="00C576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57635">
              <w:rPr>
                <w:rFonts w:ascii="Arial" w:hAnsi="Arial" w:cs="Arial"/>
              </w:rPr>
              <w:t>«Содержание  и обслуживание имущества казны»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муниципального образования Яснополянское  Щекинского района</w:t>
            </w:r>
          </w:p>
        </w:tc>
      </w:tr>
      <w:tr w:rsidR="0086201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Сохранность имущества казны муниципального образования Яснополянское  Щекинского района.</w:t>
            </w:r>
          </w:p>
        </w:tc>
      </w:tr>
      <w:tr w:rsidR="0086201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Проведение и утверждение результатов оценки для сдачи имущества в аренду.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2.Проведение и утверждение результатов оценки для заключения сделок купли-продажи объектов приватизации.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3.Заключение договоров на содержание и охрану муниципального имущества</w:t>
            </w:r>
          </w:p>
        </w:tc>
      </w:tr>
      <w:tr w:rsidR="0086201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Количество оформленных договоров аренды имущества;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Процентное отношение от заключенных сделок по купли-продажи имущества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Количество договоров по оплате содержания муниципального имущества.</w:t>
            </w:r>
          </w:p>
        </w:tc>
      </w:tr>
      <w:tr w:rsidR="0086201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2019-2023 годы</w:t>
            </w:r>
          </w:p>
        </w:tc>
      </w:tr>
      <w:tr w:rsidR="0086201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86201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Регистрация права собственности муниципального образования Яснополянское Щекинского района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Определение размера арендной платы на объекты недвижимости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Сохранность имущества казны муниципального образования Яснополянское Щекинского района.</w:t>
            </w:r>
          </w:p>
        </w:tc>
      </w:tr>
      <w:tr w:rsidR="0086201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Всего: 6800,0</w:t>
            </w:r>
            <w:r>
              <w:rPr>
                <w:rFonts w:ascii="Arial" w:hAnsi="Arial" w:cs="Arial"/>
              </w:rPr>
              <w:t xml:space="preserve">  тыс. руб.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2000,0 тыс. руб</w:t>
            </w:r>
          </w:p>
          <w:p w:rsidR="00862019" w:rsidRDefault="00862019" w:rsidP="00493B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1700,0  тыс. руб.</w:t>
            </w:r>
          </w:p>
          <w:p w:rsidR="00862019" w:rsidRDefault="00862019" w:rsidP="00493B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641C4">
              <w:rPr>
                <w:rFonts w:ascii="Arial" w:hAnsi="Arial" w:cs="Arial"/>
              </w:rPr>
              <w:t>2021 год-</w:t>
            </w:r>
            <w:r>
              <w:rPr>
                <w:rFonts w:ascii="Arial" w:hAnsi="Arial" w:cs="Arial"/>
              </w:rPr>
              <w:t xml:space="preserve">  1000,0 тыс. руб.</w:t>
            </w:r>
          </w:p>
          <w:p w:rsidR="00862019" w:rsidRDefault="00862019" w:rsidP="00493B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1000,0 тыс. руб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год -  1100,0 тыс. руб.</w:t>
            </w:r>
          </w:p>
        </w:tc>
      </w:tr>
      <w:tr w:rsidR="00862019" w:rsidTr="00B3769D">
        <w:trPr>
          <w:trHeight w:val="146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Сто процентное оформление договоров аренды имущества и договоров концессии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Сто процентное оформление регистрации имущества для целей купли-продажи в соответствии с прогнозным планом приватизации муниципальной собственности.</w:t>
            </w:r>
          </w:p>
          <w:p w:rsidR="00862019" w:rsidRDefault="0086201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862019" w:rsidRDefault="00862019" w:rsidP="00C57635">
      <w:pPr>
        <w:rPr>
          <w:rFonts w:ascii="Arial" w:hAnsi="Arial" w:cs="Arial"/>
        </w:rPr>
        <w:sectPr w:rsidR="00862019" w:rsidSect="00B3769D">
          <w:pgSz w:w="16838" w:h="11906" w:orient="landscape"/>
          <w:pgMar w:top="1701" w:right="1134" w:bottom="851" w:left="1134" w:header="709" w:footer="709" w:gutter="0"/>
          <w:cols w:space="720"/>
          <w:docGrid w:linePitch="326"/>
        </w:sectPr>
      </w:pPr>
    </w:p>
    <w:p w:rsidR="00862019" w:rsidRDefault="00862019" w:rsidP="00C57635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Введение</w:t>
      </w:r>
    </w:p>
    <w:p w:rsidR="00862019" w:rsidRDefault="00862019" w:rsidP="00655F3B">
      <w:pPr>
        <w:rPr>
          <w:rFonts w:ascii="Arial" w:hAnsi="Arial" w:cs="Arial"/>
        </w:rPr>
      </w:pPr>
    </w:p>
    <w:p w:rsidR="00862019" w:rsidRDefault="00862019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Подпрограмма «</w:t>
      </w:r>
      <w:r w:rsidRPr="00C57635">
        <w:rPr>
          <w:rFonts w:ascii="Arial" w:hAnsi="Arial" w:cs="Arial"/>
        </w:rPr>
        <w:t>Содержание  и обслуживание имущества казны</w:t>
      </w:r>
      <w:r>
        <w:rPr>
          <w:rFonts w:ascii="Arial" w:hAnsi="Arial" w:cs="Arial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862019" w:rsidRDefault="00862019" w:rsidP="00617A10">
      <w:pPr>
        <w:ind w:firstLine="709"/>
        <w:jc w:val="both"/>
        <w:rPr>
          <w:rFonts w:ascii="Arial" w:hAnsi="Arial" w:cs="Arial"/>
        </w:rPr>
      </w:pPr>
    </w:p>
    <w:p w:rsidR="00862019" w:rsidRDefault="00862019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Перечень направлений и работ по реализации Программы.</w:t>
      </w:r>
    </w:p>
    <w:p w:rsidR="00862019" w:rsidRDefault="00862019" w:rsidP="00617A10">
      <w:pPr>
        <w:ind w:firstLine="709"/>
        <w:jc w:val="both"/>
        <w:rPr>
          <w:rFonts w:ascii="Arial" w:hAnsi="Arial" w:cs="Arial"/>
          <w:b/>
        </w:rPr>
      </w:pPr>
    </w:p>
    <w:p w:rsidR="00862019" w:rsidRDefault="00862019" w:rsidP="001207BF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заключение договоров на содержание муниципального имущества</w:t>
      </w:r>
    </w:p>
    <w:p w:rsidR="00862019" w:rsidRDefault="00862019" w:rsidP="001207BF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принятие недвижимого имущества в муниципальную собственность;</w:t>
      </w:r>
    </w:p>
    <w:p w:rsidR="00862019" w:rsidRDefault="00862019" w:rsidP="001207BF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заключение договоров на обслуживание с соответствующими организациями.</w:t>
      </w:r>
    </w:p>
    <w:p w:rsidR="00862019" w:rsidRDefault="00862019" w:rsidP="00617A10">
      <w:pPr>
        <w:ind w:firstLine="709"/>
        <w:jc w:val="both"/>
        <w:rPr>
          <w:rFonts w:ascii="Arial" w:hAnsi="Arial" w:cs="Arial"/>
          <w:b/>
        </w:rPr>
      </w:pPr>
    </w:p>
    <w:p w:rsidR="00862019" w:rsidRDefault="00862019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Ресурсное обеспечение Программы.</w:t>
      </w:r>
    </w:p>
    <w:p w:rsidR="00862019" w:rsidRDefault="00862019" w:rsidP="00617A10">
      <w:pPr>
        <w:ind w:firstLine="709"/>
        <w:jc w:val="both"/>
        <w:rPr>
          <w:rFonts w:ascii="Arial" w:hAnsi="Arial" w:cs="Arial"/>
          <w:b/>
        </w:rPr>
      </w:pPr>
    </w:p>
    <w:p w:rsidR="00862019" w:rsidRPr="00E63301" w:rsidRDefault="00862019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Программа реализуется за счет средств местного бюджета. Объем финансирования на 2019-2023 гг. </w:t>
      </w:r>
      <w:r w:rsidRPr="001207BF">
        <w:rPr>
          <w:rFonts w:ascii="Arial" w:hAnsi="Arial" w:cs="Arial"/>
        </w:rPr>
        <w:t xml:space="preserve">составляет </w:t>
      </w:r>
      <w:r w:rsidRPr="001207BF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6800</w:t>
      </w:r>
      <w:r w:rsidRPr="001207BF">
        <w:rPr>
          <w:rFonts w:ascii="Arial" w:hAnsi="Arial" w:cs="Arial"/>
        </w:rPr>
        <w:t xml:space="preserve">,0   </w:t>
      </w:r>
      <w:r w:rsidRPr="00E63301">
        <w:rPr>
          <w:rFonts w:ascii="Arial" w:hAnsi="Arial" w:cs="Arial"/>
        </w:rPr>
        <w:t>тыс. руб.</w:t>
      </w:r>
    </w:p>
    <w:p w:rsidR="00862019" w:rsidRDefault="00862019" w:rsidP="00617A10">
      <w:pPr>
        <w:ind w:firstLine="709"/>
        <w:jc w:val="both"/>
        <w:rPr>
          <w:rFonts w:ascii="Arial" w:hAnsi="Arial" w:cs="Arial"/>
        </w:rPr>
      </w:pPr>
    </w:p>
    <w:p w:rsidR="00862019" w:rsidRDefault="00862019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Организационный и финансово-экономический механизм управления Программой.</w:t>
      </w:r>
    </w:p>
    <w:p w:rsidR="00862019" w:rsidRDefault="00862019" w:rsidP="00617A10">
      <w:pPr>
        <w:ind w:firstLine="709"/>
        <w:jc w:val="both"/>
        <w:rPr>
          <w:rFonts w:ascii="Arial" w:hAnsi="Arial" w:cs="Arial"/>
          <w:b/>
        </w:rPr>
      </w:pPr>
    </w:p>
    <w:p w:rsidR="00862019" w:rsidRDefault="00862019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862019" w:rsidRDefault="00862019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862019" w:rsidRDefault="00862019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МО Яснополянское Щекинского района. </w:t>
      </w:r>
    </w:p>
    <w:p w:rsidR="00862019" w:rsidRDefault="00862019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Социально-экономическая эффективность Программы.</w:t>
      </w:r>
    </w:p>
    <w:p w:rsidR="00862019" w:rsidRDefault="00862019" w:rsidP="00617A10">
      <w:pPr>
        <w:ind w:firstLine="709"/>
        <w:jc w:val="both"/>
        <w:rPr>
          <w:rFonts w:ascii="Arial" w:hAnsi="Arial" w:cs="Arial"/>
          <w:b/>
        </w:rPr>
      </w:pPr>
    </w:p>
    <w:p w:rsidR="00862019" w:rsidRDefault="00862019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Программы позволит:</w:t>
      </w:r>
    </w:p>
    <w:p w:rsidR="00862019" w:rsidRDefault="00862019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улучшить условия жизнедеятельности населения муниципального образования Яснополянское;</w:t>
      </w:r>
    </w:p>
    <w:p w:rsidR="00862019" w:rsidRDefault="00862019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862019" w:rsidRDefault="00862019" w:rsidP="00617A10">
      <w:pPr>
        <w:rPr>
          <w:rFonts w:ascii="Arial" w:hAnsi="Arial" w:cs="Arial"/>
        </w:rPr>
      </w:pPr>
    </w:p>
    <w:p w:rsidR="00862019" w:rsidRDefault="00862019" w:rsidP="00617A10">
      <w:pPr>
        <w:rPr>
          <w:rFonts w:ascii="Arial" w:hAnsi="Arial" w:cs="Arial"/>
        </w:rPr>
      </w:pPr>
    </w:p>
    <w:p w:rsidR="00862019" w:rsidRDefault="00862019" w:rsidP="00617A10">
      <w:pPr>
        <w:rPr>
          <w:rFonts w:ascii="Arial" w:hAnsi="Arial" w:cs="Arial"/>
        </w:rPr>
      </w:pPr>
    </w:p>
    <w:p w:rsidR="00862019" w:rsidRDefault="00862019" w:rsidP="00617A10">
      <w:pPr>
        <w:rPr>
          <w:rFonts w:ascii="Arial" w:hAnsi="Arial" w:cs="Arial"/>
        </w:rPr>
      </w:pPr>
    </w:p>
    <w:p w:rsidR="00862019" w:rsidRDefault="00862019" w:rsidP="00617A10">
      <w:pPr>
        <w:rPr>
          <w:rFonts w:ascii="Arial" w:hAnsi="Arial" w:cs="Arial"/>
        </w:rPr>
      </w:pPr>
    </w:p>
    <w:p w:rsidR="00862019" w:rsidRDefault="00862019" w:rsidP="00617A10">
      <w:pPr>
        <w:rPr>
          <w:rFonts w:ascii="Arial" w:hAnsi="Arial" w:cs="Arial"/>
        </w:rPr>
      </w:pPr>
    </w:p>
    <w:p w:rsidR="00862019" w:rsidRDefault="00862019" w:rsidP="00617A10">
      <w:pPr>
        <w:rPr>
          <w:rFonts w:ascii="Arial" w:hAnsi="Arial" w:cs="Arial"/>
        </w:rPr>
      </w:pPr>
    </w:p>
    <w:p w:rsidR="00862019" w:rsidRDefault="00862019" w:rsidP="00617A10">
      <w:pPr>
        <w:rPr>
          <w:rFonts w:ascii="Arial" w:hAnsi="Arial" w:cs="Arial"/>
        </w:rPr>
      </w:pPr>
    </w:p>
    <w:p w:rsidR="00862019" w:rsidRDefault="00862019" w:rsidP="00617A10">
      <w:pPr>
        <w:rPr>
          <w:rFonts w:ascii="Arial" w:hAnsi="Arial" w:cs="Arial"/>
        </w:rPr>
      </w:pPr>
    </w:p>
    <w:p w:rsidR="00862019" w:rsidRDefault="00862019" w:rsidP="00617A10">
      <w:pPr>
        <w:rPr>
          <w:rFonts w:ascii="Arial" w:hAnsi="Arial" w:cs="Arial"/>
        </w:rPr>
      </w:pPr>
    </w:p>
    <w:p w:rsidR="00862019" w:rsidRDefault="00862019" w:rsidP="00617A10">
      <w:pPr>
        <w:rPr>
          <w:rFonts w:ascii="Arial" w:hAnsi="Arial" w:cs="Arial"/>
        </w:rPr>
      </w:pPr>
    </w:p>
    <w:p w:rsidR="00862019" w:rsidRDefault="00862019" w:rsidP="00617A10">
      <w:pPr>
        <w:rPr>
          <w:rFonts w:ascii="Arial" w:hAnsi="Arial" w:cs="Arial"/>
        </w:rPr>
        <w:sectPr w:rsidR="00862019" w:rsidSect="00B3769D">
          <w:pgSz w:w="11906" w:h="16838"/>
          <w:pgMar w:top="1134" w:right="851" w:bottom="1134" w:left="1701" w:header="709" w:footer="709" w:gutter="0"/>
          <w:cols w:space="720"/>
        </w:sectPr>
      </w:pPr>
    </w:p>
    <w:p w:rsidR="00862019" w:rsidRDefault="00862019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Перечень мероприятий</w:t>
      </w:r>
    </w:p>
    <w:p w:rsidR="00862019" w:rsidRDefault="00862019" w:rsidP="00617A10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</w:rPr>
        <w:t xml:space="preserve">по реализации </w:t>
      </w:r>
      <w:r w:rsidRPr="00617A10">
        <w:rPr>
          <w:rFonts w:ascii="Arial" w:hAnsi="Arial" w:cs="Arial"/>
          <w:b/>
          <w:sz w:val="26"/>
          <w:szCs w:val="26"/>
        </w:rPr>
        <w:t>«</w:t>
      </w:r>
      <w:r w:rsidRPr="00617A10">
        <w:rPr>
          <w:rFonts w:ascii="Arial" w:hAnsi="Arial" w:cs="Arial"/>
          <w:b/>
        </w:rPr>
        <w:t>Содержание  и обслуживание имущества казны</w:t>
      </w:r>
      <w:r w:rsidRPr="00617A10">
        <w:rPr>
          <w:rFonts w:ascii="Arial" w:hAnsi="Arial" w:cs="Arial"/>
          <w:b/>
          <w:sz w:val="26"/>
          <w:szCs w:val="26"/>
        </w:rPr>
        <w:t>»</w:t>
      </w:r>
      <w:r w:rsidRPr="00B3769D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>
        <w:rPr>
          <w:rFonts w:ascii="Arial" w:hAnsi="Arial" w:cs="Arial"/>
          <w:b/>
          <w:sz w:val="26"/>
          <w:szCs w:val="26"/>
          <w:u w:val="single"/>
        </w:rPr>
        <w:t>«Управление и распоряжение муниципальным имуществом в МО Яснополянское Щекинского района»</w:t>
      </w:r>
    </w:p>
    <w:p w:rsidR="00862019" w:rsidRDefault="00862019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tbl>
      <w:tblPr>
        <w:tblW w:w="13957" w:type="dxa"/>
        <w:tblInd w:w="421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34"/>
        <w:gridCol w:w="1266"/>
        <w:gridCol w:w="1260"/>
        <w:gridCol w:w="1620"/>
        <w:gridCol w:w="1260"/>
        <w:gridCol w:w="1440"/>
        <w:gridCol w:w="1440"/>
        <w:gridCol w:w="1069"/>
        <w:gridCol w:w="2268"/>
      </w:tblGrid>
      <w:tr w:rsidR="00862019" w:rsidTr="001207BF">
        <w:trPr>
          <w:cantSplit/>
          <w:trHeight w:val="240"/>
        </w:trPr>
        <w:tc>
          <w:tcPr>
            <w:tcW w:w="2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Срок исполнения по годам реализации программы</w:t>
            </w:r>
          </w:p>
        </w:tc>
        <w:tc>
          <w:tcPr>
            <w:tcW w:w="80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Исполнитель (соисполнитель)</w:t>
            </w:r>
          </w:p>
        </w:tc>
      </w:tr>
      <w:tr w:rsidR="00862019" w:rsidTr="001207BF">
        <w:trPr>
          <w:cantSplit/>
          <w:trHeight w:val="240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1207B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Всего</w:t>
            </w:r>
          </w:p>
        </w:tc>
        <w:tc>
          <w:tcPr>
            <w:tcW w:w="68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1207BF">
            <w:pPr>
              <w:rPr>
                <w:rFonts w:ascii="Arial" w:hAnsi="Arial" w:cs="Arial"/>
              </w:rPr>
            </w:pPr>
          </w:p>
        </w:tc>
      </w:tr>
      <w:tr w:rsidR="00862019" w:rsidTr="001207BF">
        <w:trPr>
          <w:cantSplit/>
          <w:trHeight w:val="2647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1207B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1207BF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бюджета МО Щёкинский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бюджета МО </w:t>
            </w:r>
          </w:p>
          <w:p w:rsidR="00862019" w:rsidRPr="001207BF" w:rsidRDefault="00862019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МО Яснополянское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1207BF" w:rsidRDefault="00862019" w:rsidP="001207BF">
            <w:pPr>
              <w:rPr>
                <w:rFonts w:ascii="Arial" w:hAnsi="Arial" w:cs="Arial"/>
              </w:rPr>
            </w:pPr>
          </w:p>
        </w:tc>
      </w:tr>
      <w:tr w:rsidR="00862019" w:rsidTr="001207BF">
        <w:trPr>
          <w:cantSplit/>
          <w:trHeight w:val="900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019" w:rsidRPr="001207BF" w:rsidRDefault="00862019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2000,0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2000,0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Tr="001207BF">
        <w:trPr>
          <w:cantSplit/>
          <w:trHeight w:val="645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019" w:rsidRPr="001207BF" w:rsidRDefault="00862019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Tr="001207BF">
        <w:trPr>
          <w:cantSplit/>
          <w:trHeight w:val="435"/>
        </w:trPr>
        <w:tc>
          <w:tcPr>
            <w:tcW w:w="2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19" w:rsidRPr="001207BF" w:rsidRDefault="00862019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Tr="001207BF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19" w:rsidRPr="001207BF" w:rsidRDefault="00862019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Tr="001207BF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19" w:rsidRPr="001207BF" w:rsidRDefault="00862019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Tr="001207BF">
        <w:trPr>
          <w:cantSplit/>
          <w:trHeight w:val="24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2019</w:t>
            </w:r>
            <w:r>
              <w:rPr>
                <w:rFonts w:ascii="Arial" w:hAnsi="Arial" w:cs="Arial"/>
              </w:rPr>
              <w:t>-2023</w:t>
            </w:r>
            <w:r w:rsidRPr="001207BF">
              <w:rPr>
                <w:rFonts w:ascii="Arial" w:hAnsi="Arial" w:cs="Arial"/>
              </w:rPr>
              <w:t xml:space="preserve"> 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6800</w:t>
            </w:r>
            <w:r w:rsidRPr="001207BF">
              <w:rPr>
                <w:rFonts w:ascii="Arial" w:hAnsi="Arial" w:cs="Arial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6800</w:t>
            </w:r>
            <w:r w:rsidRPr="001207BF">
              <w:rPr>
                <w:rFonts w:ascii="Arial" w:hAnsi="Arial" w:cs="Arial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862019" w:rsidRDefault="00862019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62019" w:rsidRDefault="00862019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62019" w:rsidRDefault="00862019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62019" w:rsidRDefault="00862019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62019" w:rsidRDefault="00862019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62019" w:rsidRDefault="00862019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62019" w:rsidRDefault="00862019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62019" w:rsidRDefault="00862019" w:rsidP="00655F3B">
      <w:pPr>
        <w:rPr>
          <w:rFonts w:ascii="Arial" w:hAnsi="Arial" w:cs="Arial"/>
        </w:rPr>
        <w:sectPr w:rsidR="00862019" w:rsidSect="00B3769D">
          <w:pgSz w:w="16838" w:h="11906" w:orient="landscape"/>
          <w:pgMar w:top="567" w:right="850" w:bottom="1134" w:left="1701" w:header="709" w:footer="709" w:gutter="0"/>
          <w:cols w:space="720"/>
          <w:docGrid w:linePitch="326"/>
        </w:sectPr>
      </w:pPr>
    </w:p>
    <w:p w:rsidR="00862019" w:rsidRDefault="00862019" w:rsidP="00655F3B">
      <w:pPr>
        <w:rPr>
          <w:rFonts w:ascii="Arial" w:hAnsi="Arial" w:cs="Arial"/>
        </w:rPr>
        <w:sectPr w:rsidR="00862019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862019" w:rsidRDefault="00862019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ПЕРЕЧЕНЬ </w:t>
      </w:r>
    </w:p>
    <w:p w:rsidR="00862019" w:rsidRDefault="00862019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862019" w:rsidRDefault="00862019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«Управление и распоряжение муниципальным имуществом в МО Яснополянское Щекинского района»</w:t>
      </w:r>
    </w:p>
    <w:p w:rsidR="00862019" w:rsidRDefault="00862019" w:rsidP="00655F3B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57"/>
        <w:gridCol w:w="1552"/>
        <w:gridCol w:w="1551"/>
        <w:gridCol w:w="1551"/>
        <w:gridCol w:w="1551"/>
        <w:gridCol w:w="1551"/>
        <w:gridCol w:w="1551"/>
        <w:gridCol w:w="1551"/>
        <w:gridCol w:w="1551"/>
      </w:tblGrid>
      <w:tr w:rsidR="00862019" w:rsidTr="00891232">
        <w:trPr>
          <w:jc w:val="center"/>
        </w:trPr>
        <w:tc>
          <w:tcPr>
            <w:tcW w:w="2357" w:type="dxa"/>
            <w:vMerge w:val="restart"/>
            <w:vAlign w:val="center"/>
          </w:tcPr>
          <w:p w:rsidR="00862019" w:rsidRPr="001207BF" w:rsidRDefault="00862019" w:rsidP="008912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Цели и задачи муниципальной программы</w:t>
            </w:r>
          </w:p>
        </w:tc>
        <w:tc>
          <w:tcPr>
            <w:tcW w:w="1552" w:type="dxa"/>
            <w:vMerge w:val="restart"/>
            <w:vAlign w:val="center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Перечень конечных и непосред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ственных показа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телей (индика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торов)</w:t>
            </w:r>
          </w:p>
        </w:tc>
        <w:tc>
          <w:tcPr>
            <w:tcW w:w="1551" w:type="dxa"/>
            <w:vMerge w:val="restart"/>
            <w:vAlign w:val="center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Фактическое значение показателя на момент разработки 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 программы (базисное значение)</w:t>
            </w:r>
          </w:p>
        </w:tc>
        <w:tc>
          <w:tcPr>
            <w:tcW w:w="7755" w:type="dxa"/>
            <w:gridSpan w:val="5"/>
            <w:vAlign w:val="center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1551" w:type="dxa"/>
            <w:vMerge w:val="restart"/>
            <w:vAlign w:val="center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Плановое значение показателя на день окончания действия 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 программы</w:t>
            </w:r>
          </w:p>
        </w:tc>
      </w:tr>
      <w:tr w:rsidR="00862019" w:rsidTr="00891232">
        <w:trPr>
          <w:jc w:val="center"/>
        </w:trPr>
        <w:tc>
          <w:tcPr>
            <w:tcW w:w="2357" w:type="dxa"/>
            <w:vMerge/>
            <w:vAlign w:val="center"/>
          </w:tcPr>
          <w:p w:rsidR="00862019" w:rsidRPr="001207BF" w:rsidRDefault="00862019" w:rsidP="00C57635">
            <w:pPr>
              <w:rPr>
                <w:rFonts w:ascii="Arial" w:hAnsi="Arial" w:cs="Arial"/>
              </w:rPr>
            </w:pPr>
          </w:p>
        </w:tc>
        <w:tc>
          <w:tcPr>
            <w:tcW w:w="1552" w:type="dxa"/>
            <w:vMerge/>
            <w:vAlign w:val="center"/>
          </w:tcPr>
          <w:p w:rsidR="00862019" w:rsidRPr="001207BF" w:rsidRDefault="00862019" w:rsidP="00C57635">
            <w:pPr>
              <w:rPr>
                <w:rFonts w:ascii="Arial" w:hAnsi="Arial" w:cs="Arial"/>
              </w:rPr>
            </w:pPr>
          </w:p>
        </w:tc>
        <w:tc>
          <w:tcPr>
            <w:tcW w:w="1551" w:type="dxa"/>
            <w:vMerge/>
            <w:vAlign w:val="center"/>
          </w:tcPr>
          <w:p w:rsidR="00862019" w:rsidRPr="001207BF" w:rsidRDefault="00862019" w:rsidP="00C57635">
            <w:pPr>
              <w:rPr>
                <w:rFonts w:ascii="Arial" w:hAnsi="Arial" w:cs="Arial"/>
              </w:rPr>
            </w:pPr>
          </w:p>
        </w:tc>
        <w:tc>
          <w:tcPr>
            <w:tcW w:w="1551" w:type="dxa"/>
            <w:vAlign w:val="center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1-й год реализации 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 программы</w:t>
            </w:r>
          </w:p>
        </w:tc>
        <w:tc>
          <w:tcPr>
            <w:tcW w:w="1551" w:type="dxa"/>
            <w:vAlign w:val="center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2-й год реализации 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 программы</w:t>
            </w:r>
          </w:p>
        </w:tc>
        <w:tc>
          <w:tcPr>
            <w:tcW w:w="1551" w:type="dxa"/>
            <w:vAlign w:val="center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3-й год реализации 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 программы</w:t>
            </w:r>
          </w:p>
        </w:tc>
        <w:tc>
          <w:tcPr>
            <w:tcW w:w="1551" w:type="dxa"/>
            <w:vAlign w:val="center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4-й год реализации 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 программы</w:t>
            </w:r>
          </w:p>
        </w:tc>
        <w:tc>
          <w:tcPr>
            <w:tcW w:w="1551" w:type="dxa"/>
            <w:vAlign w:val="center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5-й год реализации 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 программы</w:t>
            </w:r>
          </w:p>
        </w:tc>
        <w:tc>
          <w:tcPr>
            <w:tcW w:w="1551" w:type="dxa"/>
            <w:vMerge/>
            <w:vAlign w:val="center"/>
          </w:tcPr>
          <w:p w:rsidR="00862019" w:rsidRPr="001207BF" w:rsidRDefault="00862019" w:rsidP="00C57635">
            <w:pPr>
              <w:rPr>
                <w:rFonts w:ascii="Arial" w:hAnsi="Arial" w:cs="Arial"/>
              </w:rPr>
            </w:pPr>
          </w:p>
        </w:tc>
      </w:tr>
      <w:tr w:rsidR="00862019" w:rsidTr="00891232">
        <w:trPr>
          <w:trHeight w:val="556"/>
          <w:jc w:val="center"/>
        </w:trPr>
        <w:tc>
          <w:tcPr>
            <w:tcW w:w="2357" w:type="dxa"/>
          </w:tcPr>
          <w:p w:rsidR="00862019" w:rsidRPr="001207BF" w:rsidRDefault="00862019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Подпрограмма 1 «О порядке учета и признания права муниципальной собственности на бесхозяйновое имущество на территории муниципального образования Яснополянское</w:t>
            </w:r>
            <w:r w:rsidRPr="001207BF">
              <w:rPr>
                <w:rFonts w:ascii="Arial" w:hAnsi="Arial" w:cs="Arial"/>
                <w:color w:val="3E3E3E"/>
                <w:spacing w:val="1"/>
              </w:rPr>
              <w:t>»</w:t>
            </w:r>
            <w:r>
              <w:rPr>
                <w:rFonts w:ascii="Arial" w:hAnsi="Arial" w:cs="Arial"/>
                <w:color w:val="3E3E3E"/>
                <w:spacing w:val="1"/>
              </w:rPr>
              <w:t>.</w:t>
            </w:r>
            <w:r w:rsidRPr="001207BF">
              <w:rPr>
                <w:rFonts w:ascii="Arial" w:hAnsi="Arial" w:cs="Arial"/>
                <w:color w:val="3E3E3E"/>
                <w:spacing w:val="1"/>
              </w:rPr>
              <w:t xml:space="preserve"> </w:t>
            </w: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Цель 1</w:t>
            </w: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</w:t>
            </w:r>
            <w:r>
              <w:rPr>
                <w:rFonts w:ascii="Arial" w:hAnsi="Arial" w:cs="Arial"/>
              </w:rPr>
              <w:t>».</w:t>
            </w:r>
            <w:r w:rsidRPr="001207BF">
              <w:rPr>
                <w:rFonts w:ascii="Arial" w:hAnsi="Arial" w:cs="Arial"/>
              </w:rPr>
              <w:t xml:space="preserve"> </w:t>
            </w: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Цель 2</w:t>
            </w:r>
          </w:p>
          <w:p w:rsidR="00862019" w:rsidRPr="001207BF" w:rsidRDefault="00862019" w:rsidP="000710C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Инвентаризация и постановка на учет невостребованных земельных долей»</w:t>
            </w: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Подпрограмма 2</w:t>
            </w:r>
            <w:r w:rsidRP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Содержание  и обслуживание имущества казны</w:t>
            </w:r>
            <w:r>
              <w:rPr>
                <w:rFonts w:ascii="Arial" w:hAnsi="Arial" w:cs="Arial"/>
              </w:rPr>
              <w:t>»</w:t>
            </w: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1</w:t>
            </w: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Переоценка стоимости имущества, сдаваемого в аре</w:t>
            </w:r>
            <w:r>
              <w:rPr>
                <w:rFonts w:ascii="Arial" w:hAnsi="Arial" w:cs="Arial"/>
              </w:rPr>
              <w:t>нду на следующий финансовый год».</w:t>
            </w: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2</w:t>
            </w: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«З</w:t>
            </w:r>
            <w:r w:rsidRPr="001207BF">
              <w:rPr>
                <w:rFonts w:ascii="Arial" w:hAnsi="Arial" w:cs="Arial"/>
              </w:rPr>
              <w:t>аключение новых договоров и проведение ау</w:t>
            </w:r>
            <w:r>
              <w:rPr>
                <w:rFonts w:ascii="Arial" w:hAnsi="Arial" w:cs="Arial"/>
              </w:rPr>
              <w:t>кционов по продаже права аренды».</w:t>
            </w:r>
          </w:p>
          <w:p w:rsidR="00862019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 </w:t>
            </w:r>
          </w:p>
          <w:p w:rsidR="00862019" w:rsidRPr="001207BF" w:rsidRDefault="0086201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Задача 3 </w:t>
            </w:r>
            <w:r>
              <w:rPr>
                <w:rFonts w:ascii="Arial" w:hAnsi="Arial" w:cs="Arial"/>
              </w:rPr>
              <w:t>«П</w:t>
            </w:r>
            <w:r w:rsidRPr="001207BF">
              <w:rPr>
                <w:rFonts w:ascii="Arial" w:hAnsi="Arial" w:cs="Arial"/>
              </w:rPr>
              <w:t>риватизация имущества в соответствии с планом приватизаци</w:t>
            </w:r>
            <w:r>
              <w:rPr>
                <w:rFonts w:ascii="Arial" w:hAnsi="Arial" w:cs="Arial"/>
              </w:rPr>
              <w:t>и».</w:t>
            </w:r>
          </w:p>
        </w:tc>
        <w:tc>
          <w:tcPr>
            <w:tcW w:w="1552" w:type="dxa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%</w:t>
            </w: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</w:tc>
        <w:tc>
          <w:tcPr>
            <w:tcW w:w="1551" w:type="dxa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</w:tc>
        <w:tc>
          <w:tcPr>
            <w:tcW w:w="1551" w:type="dxa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tabs>
                <w:tab w:val="left" w:pos="18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Tr="00891232">
        <w:trPr>
          <w:jc w:val="center"/>
        </w:trPr>
        <w:tc>
          <w:tcPr>
            <w:tcW w:w="2357" w:type="dxa"/>
          </w:tcPr>
          <w:p w:rsidR="00862019" w:rsidRPr="001207BF" w:rsidRDefault="00862019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1</w:t>
            </w:r>
          </w:p>
          <w:p w:rsidR="00862019" w:rsidRPr="001207BF" w:rsidRDefault="00862019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Сохранность земель сельхоз назначения</w:t>
            </w:r>
            <w:r>
              <w:rPr>
                <w:rFonts w:ascii="Arial" w:hAnsi="Arial" w:cs="Arial"/>
              </w:rPr>
              <w:t>».</w:t>
            </w:r>
          </w:p>
          <w:p w:rsidR="00862019" w:rsidRPr="001207BF" w:rsidRDefault="00862019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2</w:t>
            </w:r>
          </w:p>
          <w:p w:rsidR="00862019" w:rsidRPr="001207BF" w:rsidRDefault="00862019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Переоценка стоимости имущества, сдаваемого в аренду на следующий финансовы</w:t>
            </w:r>
            <w:r>
              <w:rPr>
                <w:rFonts w:ascii="Arial" w:hAnsi="Arial" w:cs="Arial"/>
              </w:rPr>
              <w:t>й год».</w:t>
            </w:r>
          </w:p>
          <w:p w:rsidR="00862019" w:rsidRPr="001207BF" w:rsidRDefault="00862019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3</w:t>
            </w:r>
          </w:p>
          <w:p w:rsidR="00862019" w:rsidRPr="001207BF" w:rsidRDefault="00862019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«З</w:t>
            </w:r>
            <w:r w:rsidRPr="001207BF">
              <w:rPr>
                <w:rFonts w:ascii="Arial" w:hAnsi="Arial" w:cs="Arial"/>
              </w:rPr>
              <w:t>аключение новых договоров и проведение аукционов по продаже права аренды</w:t>
            </w:r>
            <w:r>
              <w:rPr>
                <w:rFonts w:ascii="Arial" w:hAnsi="Arial" w:cs="Arial"/>
              </w:rPr>
              <w:t>»</w:t>
            </w:r>
            <w:r w:rsidRPr="001207BF">
              <w:rPr>
                <w:rFonts w:ascii="Arial" w:hAnsi="Arial" w:cs="Arial"/>
              </w:rPr>
              <w:t>.</w:t>
            </w:r>
          </w:p>
          <w:p w:rsidR="00862019" w:rsidRPr="001207BF" w:rsidRDefault="00862019" w:rsidP="00B376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1207B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2" w:type="dxa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%</w:t>
            </w:r>
          </w:p>
        </w:tc>
        <w:tc>
          <w:tcPr>
            <w:tcW w:w="1551" w:type="dxa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</w:tcPr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2019" w:rsidRPr="001207BF" w:rsidRDefault="0086201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</w:tr>
    </w:tbl>
    <w:p w:rsidR="00862019" w:rsidRDefault="00862019" w:rsidP="00655F3B">
      <w:pPr>
        <w:rPr>
          <w:rFonts w:ascii="Arial" w:hAnsi="Arial" w:cs="Arial"/>
        </w:rPr>
        <w:sectPr w:rsidR="00862019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862019" w:rsidRDefault="00862019" w:rsidP="00BF6E2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Общая потребность в ресурсах муниципальной программы</w:t>
      </w:r>
    </w:p>
    <w:p w:rsidR="00862019" w:rsidRDefault="00862019" w:rsidP="00BF6E27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«Управление и распоряжение муниципальным имуществом в МО Яснополянское Щекинского района»</w:t>
      </w:r>
    </w:p>
    <w:p w:rsidR="00862019" w:rsidRDefault="00862019" w:rsidP="00BF6E27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i/>
          <w:sz w:val="26"/>
          <w:szCs w:val="26"/>
        </w:rPr>
      </w:pPr>
    </w:p>
    <w:tbl>
      <w:tblPr>
        <w:tblW w:w="15121" w:type="dxa"/>
        <w:jc w:val="center"/>
        <w:tblInd w:w="-528" w:type="dxa"/>
        <w:tblLayout w:type="fixed"/>
        <w:tblCellMar>
          <w:left w:w="113" w:type="dxa"/>
          <w:right w:w="113" w:type="dxa"/>
        </w:tblCellMar>
        <w:tblLook w:val="00A0"/>
      </w:tblPr>
      <w:tblGrid>
        <w:gridCol w:w="1536"/>
        <w:gridCol w:w="1980"/>
        <w:gridCol w:w="1980"/>
        <w:gridCol w:w="1260"/>
        <w:gridCol w:w="900"/>
        <w:gridCol w:w="900"/>
        <w:gridCol w:w="900"/>
        <w:gridCol w:w="900"/>
        <w:gridCol w:w="1080"/>
        <w:gridCol w:w="900"/>
        <w:gridCol w:w="1080"/>
        <w:gridCol w:w="900"/>
        <w:gridCol w:w="805"/>
      </w:tblGrid>
      <w:tr w:rsidR="00862019" w:rsidRPr="00891232" w:rsidTr="00332444">
        <w:trPr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Статус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Источник финансирования</w:t>
            </w:r>
          </w:p>
        </w:tc>
        <w:tc>
          <w:tcPr>
            <w:tcW w:w="9625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Объем расходов (тыс.</w:t>
            </w:r>
            <w:r>
              <w:rPr>
                <w:rFonts w:ascii="Arial" w:hAnsi="Arial" w:cs="Arial"/>
              </w:rPr>
              <w:t xml:space="preserve"> </w:t>
            </w:r>
            <w:r w:rsidRPr="00891232">
              <w:rPr>
                <w:rFonts w:ascii="Arial" w:hAnsi="Arial" w:cs="Arial"/>
              </w:rPr>
              <w:t>руб.)</w:t>
            </w:r>
          </w:p>
        </w:tc>
      </w:tr>
      <w:tr w:rsidR="00862019" w:rsidRPr="00891232" w:rsidTr="00332444">
        <w:trPr>
          <w:jc w:val="center"/>
        </w:trPr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C57635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C57635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C5763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C57635">
            <w:pPr>
              <w:jc w:val="center"/>
              <w:rPr>
                <w:rFonts w:ascii="Arial" w:hAnsi="Arial" w:cs="Arial"/>
              </w:rPr>
            </w:pPr>
          </w:p>
          <w:p w:rsidR="00862019" w:rsidRPr="00891232" w:rsidRDefault="00862019" w:rsidP="00C57635">
            <w:pPr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Всего</w:t>
            </w:r>
          </w:p>
        </w:tc>
        <w:tc>
          <w:tcPr>
            <w:tcW w:w="8365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 том числе по годам:</w:t>
            </w:r>
          </w:p>
        </w:tc>
      </w:tr>
      <w:tr w:rsidR="00862019" w:rsidRPr="00891232" w:rsidTr="00332444">
        <w:trPr>
          <w:jc w:val="center"/>
        </w:trPr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0A2956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0A2956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0A295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0A2956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2021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</w:tr>
      <w:tr w:rsidR="00862019" w:rsidRPr="00891232" w:rsidTr="00332444">
        <w:trPr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Муниципальная программа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Управление и распоряжение муниципальным </w:t>
            </w:r>
          </w:p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имуществом в МО Яснополянское Щекинского района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13659,3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5300,0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Pr="00891232">
              <w:rPr>
                <w:rFonts w:ascii="Arial" w:hAnsi="Arial" w:cs="Arial"/>
              </w:rPr>
              <w:t>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370C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1300,0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33244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1200,0</w:t>
            </w:r>
          </w:p>
        </w:tc>
      </w:tr>
      <w:tr w:rsidR="00862019" w:rsidRPr="00891232" w:rsidTr="00332444">
        <w:trPr>
          <w:jc w:val="center"/>
        </w:trPr>
        <w:tc>
          <w:tcPr>
            <w:tcW w:w="153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0A2956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RPr="00891232" w:rsidTr="00332444">
        <w:trPr>
          <w:jc w:val="center"/>
        </w:trPr>
        <w:tc>
          <w:tcPr>
            <w:tcW w:w="153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RPr="00891232" w:rsidTr="00332444">
        <w:trPr>
          <w:trHeight w:val="645"/>
          <w:jc w:val="center"/>
        </w:trPr>
        <w:tc>
          <w:tcPr>
            <w:tcW w:w="153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0A2956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0A2956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 Щёкинский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891232" w:rsidRDefault="00862019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RPr="00891232" w:rsidTr="00332444">
        <w:trPr>
          <w:trHeight w:val="465"/>
          <w:jc w:val="center"/>
        </w:trPr>
        <w:tc>
          <w:tcPr>
            <w:tcW w:w="153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</w:t>
            </w:r>
          </w:p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Яснополянское  Щёкинского района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13659,3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5300,0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Pr="00891232">
              <w:rPr>
                <w:rFonts w:ascii="Arial" w:hAnsi="Arial" w:cs="Arial"/>
              </w:rPr>
              <w:t>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1300,0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1200,0</w:t>
            </w:r>
          </w:p>
        </w:tc>
      </w:tr>
      <w:tr w:rsidR="00862019" w:rsidRPr="00891232" w:rsidTr="00332444">
        <w:trPr>
          <w:jc w:val="center"/>
        </w:trPr>
        <w:tc>
          <w:tcPr>
            <w:tcW w:w="1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RPr="00891232" w:rsidTr="00332444">
        <w:trPr>
          <w:jc w:val="center"/>
        </w:trPr>
        <w:tc>
          <w:tcPr>
            <w:tcW w:w="1536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Подпрограмма 1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О порядке учета и признания права  муниципальной собственности на бесхозяйновое имущество на территории муниципального образования Яснополянское на 2015-2021 год.</w:t>
            </w:r>
          </w:p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7859,3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3300,0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500,0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33244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</w:tr>
      <w:tr w:rsidR="00862019" w:rsidRPr="00891232" w:rsidTr="00332444">
        <w:trPr>
          <w:jc w:val="center"/>
        </w:trPr>
        <w:tc>
          <w:tcPr>
            <w:tcW w:w="153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RPr="00891232" w:rsidTr="00332444">
        <w:trPr>
          <w:jc w:val="center"/>
        </w:trPr>
        <w:tc>
          <w:tcPr>
            <w:tcW w:w="153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RPr="00891232" w:rsidTr="00332444">
        <w:trPr>
          <w:trHeight w:val="675"/>
          <w:jc w:val="center"/>
        </w:trPr>
        <w:tc>
          <w:tcPr>
            <w:tcW w:w="153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 Щёкинский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RPr="00891232" w:rsidTr="00332444">
        <w:trPr>
          <w:trHeight w:val="435"/>
          <w:jc w:val="center"/>
        </w:trPr>
        <w:tc>
          <w:tcPr>
            <w:tcW w:w="153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</w:t>
            </w:r>
          </w:p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Яснополянское  Щёкинского района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  <w:r w:rsidRPr="00891232">
              <w:rPr>
                <w:rFonts w:ascii="Arial" w:hAnsi="Arial" w:cs="Arial"/>
              </w:rPr>
              <w:t>59,3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3300,0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500,0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</w:tr>
      <w:tr w:rsidR="00862019" w:rsidRPr="00891232" w:rsidTr="00332444">
        <w:trPr>
          <w:jc w:val="center"/>
        </w:trPr>
        <w:tc>
          <w:tcPr>
            <w:tcW w:w="153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RPr="00891232" w:rsidTr="00332444">
        <w:trPr>
          <w:jc w:val="center"/>
        </w:trPr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Подпрограмма 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891232">
              <w:rPr>
                <w:rFonts w:ascii="Arial" w:hAnsi="Arial" w:cs="Arial"/>
                <w:u w:val="single"/>
              </w:rPr>
              <w:t>«Содержание  и обслуживание имущества казны»</w:t>
            </w:r>
          </w:p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  <w:r w:rsidRPr="00891232">
              <w:rPr>
                <w:rFonts w:ascii="Arial" w:hAnsi="Arial" w:cs="Arial"/>
              </w:rPr>
              <w:t>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1000,0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33244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1100,0</w:t>
            </w:r>
          </w:p>
        </w:tc>
      </w:tr>
      <w:tr w:rsidR="00862019" w:rsidRPr="00891232" w:rsidTr="00332444">
        <w:trPr>
          <w:jc w:val="center"/>
        </w:trPr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RPr="00891232" w:rsidTr="00332444">
        <w:trPr>
          <w:jc w:val="center"/>
        </w:trPr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RPr="00891232" w:rsidTr="00332444">
        <w:trPr>
          <w:trHeight w:val="660"/>
          <w:jc w:val="center"/>
        </w:trPr>
        <w:tc>
          <w:tcPr>
            <w:tcW w:w="153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 Щёкинский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2019" w:rsidRPr="00891232" w:rsidTr="00332444">
        <w:trPr>
          <w:trHeight w:val="720"/>
          <w:jc w:val="center"/>
        </w:trPr>
        <w:tc>
          <w:tcPr>
            <w:tcW w:w="153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</w:t>
            </w:r>
          </w:p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Яснополянское  Щёкинского района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  <w:r w:rsidRPr="00891232">
              <w:rPr>
                <w:rFonts w:ascii="Arial" w:hAnsi="Arial" w:cs="Arial"/>
              </w:rPr>
              <w:t>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1100,0</w:t>
            </w:r>
          </w:p>
        </w:tc>
      </w:tr>
      <w:tr w:rsidR="00862019" w:rsidRPr="00891232" w:rsidTr="00332444">
        <w:trPr>
          <w:jc w:val="center"/>
        </w:trPr>
        <w:tc>
          <w:tcPr>
            <w:tcW w:w="153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019" w:rsidRPr="00891232" w:rsidRDefault="00862019" w:rsidP="00EE3C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2019" w:rsidRPr="00891232" w:rsidRDefault="00862019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862019" w:rsidRPr="00891232" w:rsidRDefault="00862019" w:rsidP="00655F3B">
      <w:pPr>
        <w:rPr>
          <w:rFonts w:ascii="Arial" w:hAnsi="Arial" w:cs="Arial"/>
        </w:rPr>
      </w:pPr>
    </w:p>
    <w:p w:rsidR="00862019" w:rsidRDefault="00862019" w:rsidP="00655F3B">
      <w:pPr>
        <w:rPr>
          <w:rFonts w:ascii="Arial" w:hAnsi="Arial" w:cs="Arial"/>
        </w:rPr>
      </w:pPr>
    </w:p>
    <w:p w:rsidR="00862019" w:rsidRDefault="00862019" w:rsidP="00891232">
      <w:pPr>
        <w:pStyle w:val="BodyText"/>
        <w:spacing w:after="0"/>
        <w:ind w:firstLine="709"/>
        <w:jc w:val="both"/>
        <w:outlineLvl w:val="0"/>
      </w:pPr>
    </w:p>
    <w:sectPr w:rsidR="00862019" w:rsidSect="008912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019" w:rsidRDefault="00862019" w:rsidP="004345C0">
      <w:r>
        <w:separator/>
      </w:r>
    </w:p>
  </w:endnote>
  <w:endnote w:type="continuationSeparator" w:id="0">
    <w:p w:rsidR="00862019" w:rsidRDefault="00862019" w:rsidP="004345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019" w:rsidRDefault="00862019" w:rsidP="004345C0">
      <w:r>
        <w:separator/>
      </w:r>
    </w:p>
  </w:footnote>
  <w:footnote w:type="continuationSeparator" w:id="0">
    <w:p w:rsidR="00862019" w:rsidRDefault="00862019" w:rsidP="004345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49DC"/>
    <w:rsid w:val="000710C8"/>
    <w:rsid w:val="000A2956"/>
    <w:rsid w:val="000A75C5"/>
    <w:rsid w:val="001070AB"/>
    <w:rsid w:val="001207BF"/>
    <w:rsid w:val="00154107"/>
    <w:rsid w:val="00191B2E"/>
    <w:rsid w:val="001E2FB4"/>
    <w:rsid w:val="002030EB"/>
    <w:rsid w:val="00204A63"/>
    <w:rsid w:val="002268B4"/>
    <w:rsid w:val="002623F8"/>
    <w:rsid w:val="00290D4B"/>
    <w:rsid w:val="002A15FA"/>
    <w:rsid w:val="002D421A"/>
    <w:rsid w:val="002E6A63"/>
    <w:rsid w:val="00306173"/>
    <w:rsid w:val="00332444"/>
    <w:rsid w:val="00370CA0"/>
    <w:rsid w:val="003875E9"/>
    <w:rsid w:val="003F4CDE"/>
    <w:rsid w:val="00421082"/>
    <w:rsid w:val="004337C2"/>
    <w:rsid w:val="004345C0"/>
    <w:rsid w:val="0047533E"/>
    <w:rsid w:val="00481DDB"/>
    <w:rsid w:val="00493B78"/>
    <w:rsid w:val="004C23DD"/>
    <w:rsid w:val="004D5844"/>
    <w:rsid w:val="0052503E"/>
    <w:rsid w:val="00572AF1"/>
    <w:rsid w:val="00586D79"/>
    <w:rsid w:val="005C5C62"/>
    <w:rsid w:val="005E670A"/>
    <w:rsid w:val="00617132"/>
    <w:rsid w:val="00617A10"/>
    <w:rsid w:val="0064655C"/>
    <w:rsid w:val="00655F3B"/>
    <w:rsid w:val="0067041B"/>
    <w:rsid w:val="0072276B"/>
    <w:rsid w:val="008535E6"/>
    <w:rsid w:val="00861855"/>
    <w:rsid w:val="00862019"/>
    <w:rsid w:val="008641C4"/>
    <w:rsid w:val="00865C72"/>
    <w:rsid w:val="00890D31"/>
    <w:rsid w:val="00891232"/>
    <w:rsid w:val="008D09E7"/>
    <w:rsid w:val="00920B0F"/>
    <w:rsid w:val="009405BD"/>
    <w:rsid w:val="00941E6D"/>
    <w:rsid w:val="00944DD3"/>
    <w:rsid w:val="00990D01"/>
    <w:rsid w:val="009D49DC"/>
    <w:rsid w:val="00A4798E"/>
    <w:rsid w:val="00A54485"/>
    <w:rsid w:val="00A7272D"/>
    <w:rsid w:val="00A80E4A"/>
    <w:rsid w:val="00AA32C3"/>
    <w:rsid w:val="00B3769D"/>
    <w:rsid w:val="00B90766"/>
    <w:rsid w:val="00B95011"/>
    <w:rsid w:val="00BF6E27"/>
    <w:rsid w:val="00C564ED"/>
    <w:rsid w:val="00C57635"/>
    <w:rsid w:val="00DA2ECD"/>
    <w:rsid w:val="00E63301"/>
    <w:rsid w:val="00EE3CFF"/>
    <w:rsid w:val="00F05837"/>
    <w:rsid w:val="00F3598E"/>
    <w:rsid w:val="00F359F9"/>
    <w:rsid w:val="00F37D6D"/>
    <w:rsid w:val="00F40508"/>
    <w:rsid w:val="00FB03B8"/>
    <w:rsid w:val="00FD34E5"/>
    <w:rsid w:val="00FE3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F3B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aliases w:val="Основной текст1 Char,Основной текст Знак Знак Char,bt Char"/>
    <w:basedOn w:val="DefaultParagraphFont"/>
    <w:link w:val="BodyText"/>
    <w:uiPriority w:val="99"/>
    <w:semiHidden/>
    <w:locked/>
    <w:rsid w:val="00655F3B"/>
    <w:rPr>
      <w:rFonts w:ascii="Calibri" w:hAnsi="Calibri" w:cs="Times New Roman"/>
      <w:sz w:val="24"/>
    </w:rPr>
  </w:style>
  <w:style w:type="paragraph" w:styleId="BodyText">
    <w:name w:val="Body Text"/>
    <w:aliases w:val="Основной текст1,Основной текст Знак Знак,bt"/>
    <w:basedOn w:val="Normal"/>
    <w:link w:val="BodyTextChar"/>
    <w:uiPriority w:val="99"/>
    <w:semiHidden/>
    <w:rsid w:val="00655F3B"/>
    <w:pPr>
      <w:spacing w:after="120"/>
    </w:pPr>
    <w:rPr>
      <w:rFonts w:ascii="Calibri" w:hAnsi="Calibri"/>
      <w:szCs w:val="22"/>
      <w:lang w:eastAsia="en-US"/>
    </w:rPr>
  </w:style>
  <w:style w:type="character" w:customStyle="1" w:styleId="BodyTextChar1">
    <w:name w:val="Body Text Char1"/>
    <w:aliases w:val="Основной текст1 Char1,Основной текст Знак Знак Char1,bt Char1"/>
    <w:basedOn w:val="DefaultParagraphFont"/>
    <w:link w:val="BodyText"/>
    <w:uiPriority w:val="99"/>
    <w:semiHidden/>
    <w:rsid w:val="006179AB"/>
    <w:rPr>
      <w:rFonts w:ascii="Times New Roman" w:hAnsi="Times New Roman"/>
      <w:sz w:val="24"/>
      <w:szCs w:val="24"/>
    </w:rPr>
  </w:style>
  <w:style w:type="character" w:customStyle="1" w:styleId="1">
    <w:name w:val="Основной текст Знак1"/>
    <w:basedOn w:val="DefaultParagraphFont"/>
    <w:uiPriority w:val="99"/>
    <w:semiHidden/>
    <w:rsid w:val="00655F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4345C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345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4345C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345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207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07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3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20</Pages>
  <Words>3522</Words>
  <Characters>20080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Markova</dc:creator>
  <cp:keywords/>
  <dc:description/>
  <cp:lastModifiedBy>Adam Jensen</cp:lastModifiedBy>
  <cp:revision>2</cp:revision>
  <cp:lastPrinted>2020-04-01T07:22:00Z</cp:lastPrinted>
  <dcterms:created xsi:type="dcterms:W3CDTF">2020-12-28T19:19:00Z</dcterms:created>
  <dcterms:modified xsi:type="dcterms:W3CDTF">2020-12-28T19:19:00Z</dcterms:modified>
</cp:coreProperties>
</file>