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AD" w:rsidRPr="009A1686" w:rsidRDefault="007B4AAD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7B4AAD" w:rsidRPr="009A1686" w:rsidRDefault="007B4AAD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7B4AAD" w:rsidRDefault="007B4AAD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7B4AAD" w:rsidRPr="009A1686" w:rsidRDefault="007B4AAD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7B4AAD" w:rsidRPr="009A1686" w:rsidRDefault="007B4AAD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7B4AAD" w:rsidRPr="009A1686" w:rsidRDefault="007B4AAD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7B4AAD" w:rsidRPr="009A1686" w:rsidRDefault="007B4AAD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>
        <w:rPr>
          <w:b/>
          <w:sz w:val="24"/>
          <w:szCs w:val="24"/>
        </w:rPr>
        <w:t>04 октября  2023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</w:t>
      </w:r>
      <w:r w:rsidRPr="009A168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2-10</w:t>
      </w:r>
    </w:p>
    <w:p w:rsidR="007B4AAD" w:rsidRDefault="007B4AAD" w:rsidP="00F54740">
      <w:pPr>
        <w:ind w:firstLine="709"/>
        <w:jc w:val="right"/>
        <w:rPr>
          <w:rFonts w:ascii="Arial" w:hAnsi="Arial" w:cs="Arial"/>
        </w:rPr>
      </w:pPr>
    </w:p>
    <w:p w:rsidR="007B4AAD" w:rsidRPr="009A1686" w:rsidRDefault="007B4AAD" w:rsidP="00F54740">
      <w:pPr>
        <w:ind w:firstLine="709"/>
        <w:jc w:val="right"/>
        <w:rPr>
          <w:rFonts w:ascii="Arial" w:hAnsi="Arial" w:cs="Arial"/>
        </w:rPr>
      </w:pPr>
    </w:p>
    <w:p w:rsidR="007B4AAD" w:rsidRPr="009A1686" w:rsidRDefault="007B4AAD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7B4AAD" w:rsidRPr="009A1686" w:rsidRDefault="007B4AAD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7B4AAD" w:rsidRDefault="007B4AAD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7B4AAD" w:rsidRDefault="007B4AAD" w:rsidP="006D1BD5">
      <w:pPr>
        <w:pStyle w:val="ConsPlusTitle"/>
        <w:widowControl/>
        <w:tabs>
          <w:tab w:val="left" w:pos="8445"/>
        </w:tabs>
        <w:ind w:firstLine="709"/>
        <w:rPr>
          <w:sz w:val="32"/>
          <w:szCs w:val="32"/>
        </w:rPr>
      </w:pPr>
      <w:r>
        <w:rPr>
          <w:sz w:val="32"/>
          <w:szCs w:val="32"/>
        </w:rPr>
        <w:tab/>
      </w:r>
    </w:p>
    <w:p w:rsidR="007B4AAD" w:rsidRPr="009A1686" w:rsidRDefault="007B4AAD" w:rsidP="000C2DC3">
      <w:pPr>
        <w:pStyle w:val="ConsPlusTitle"/>
        <w:widowControl/>
        <w:ind w:firstLine="709"/>
        <w:rPr>
          <w:sz w:val="24"/>
          <w:szCs w:val="24"/>
        </w:rPr>
      </w:pPr>
    </w:p>
    <w:p w:rsidR="007B4AAD" w:rsidRPr="009A1686" w:rsidRDefault="007B4AAD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r w:rsidRPr="00E24290">
        <w:rPr>
          <w:rFonts w:ascii="Arial" w:hAnsi="Arial" w:cs="Arial"/>
        </w:rPr>
        <w:t>В соответствии с внесением  изменений в постановление 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 xml:space="preserve">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7B4AAD" w:rsidRDefault="007B4AAD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7B4AAD" w:rsidRPr="00170418" w:rsidRDefault="007B4AAD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 w:rsidRPr="00170418">
        <w:rPr>
          <w:b/>
          <w:sz w:val="24"/>
          <w:szCs w:val="24"/>
        </w:rPr>
        <w:t xml:space="preserve">- </w:t>
      </w:r>
      <w:r w:rsidRPr="00170418">
        <w:rPr>
          <w:sz w:val="24"/>
          <w:szCs w:val="24"/>
        </w:rPr>
        <w:t>Приложение 1 к решению Собрания депутатов  МО Яснополянское Щекинского района  изложить в новой редакции (приложение</w:t>
      </w:r>
      <w:r>
        <w:rPr>
          <w:sz w:val="24"/>
          <w:szCs w:val="24"/>
        </w:rPr>
        <w:t xml:space="preserve"> №1</w:t>
      </w:r>
      <w:r w:rsidRPr="00170418">
        <w:rPr>
          <w:sz w:val="24"/>
          <w:szCs w:val="24"/>
        </w:rPr>
        <w:t>).</w:t>
      </w:r>
    </w:p>
    <w:p w:rsidR="007B4AAD" w:rsidRPr="009A1686" w:rsidRDefault="007B4AAD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7B4AAD" w:rsidRPr="009A1686" w:rsidRDefault="007B4AAD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7B4AAD" w:rsidRPr="009A1686" w:rsidRDefault="007B4AAD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правоо</w:t>
      </w:r>
      <w:r>
        <w:rPr>
          <w:rFonts w:ascii="Arial" w:hAnsi="Arial" w:cs="Arial"/>
        </w:rPr>
        <w:t>тношения, возникшие с 01.10.2023</w:t>
      </w:r>
      <w:r w:rsidRPr="009A1686">
        <w:rPr>
          <w:rFonts w:ascii="Arial" w:hAnsi="Arial" w:cs="Arial"/>
        </w:rPr>
        <w:t>.</w:t>
      </w:r>
    </w:p>
    <w:p w:rsidR="007B4AAD" w:rsidRPr="009A1686" w:rsidRDefault="007B4AAD" w:rsidP="00F54740">
      <w:pPr>
        <w:ind w:firstLine="709"/>
        <w:jc w:val="both"/>
        <w:rPr>
          <w:rFonts w:ascii="Arial" w:hAnsi="Arial" w:cs="Arial"/>
        </w:rPr>
      </w:pPr>
    </w:p>
    <w:p w:rsidR="007B4AAD" w:rsidRPr="009A1686" w:rsidRDefault="007B4AAD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7B4AAD" w:rsidRPr="009A1686" w:rsidRDefault="007B4AAD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7B4AAD" w:rsidRDefault="007B4AAD" w:rsidP="00FB1016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Яснополянское Щекинского района                              В.В. Шуваев</w:t>
      </w:r>
    </w:p>
    <w:p w:rsidR="007B4AAD" w:rsidRDefault="007B4AAD" w:rsidP="00FB1016">
      <w:pPr>
        <w:ind w:firstLine="709"/>
        <w:jc w:val="both"/>
        <w:rPr>
          <w:rFonts w:ascii="Arial" w:hAnsi="Arial" w:cs="Arial"/>
          <w:b/>
        </w:rPr>
      </w:pPr>
    </w:p>
    <w:p w:rsidR="007B4AAD" w:rsidRDefault="007B4AAD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7B4AAD" w:rsidRPr="009A1686" w:rsidRDefault="007B4AAD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bookmarkStart w:id="0" w:name="_GoBack"/>
      <w:bookmarkEnd w:id="0"/>
      <w:r w:rsidRPr="009A1686">
        <w:rPr>
          <w:sz w:val="24"/>
          <w:szCs w:val="24"/>
        </w:rPr>
        <w:t>Приложение 1</w:t>
      </w:r>
    </w:p>
    <w:p w:rsidR="007B4AAD" w:rsidRPr="009A1686" w:rsidRDefault="007B4AAD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7B4AAD" w:rsidRPr="009A1686" w:rsidRDefault="007B4AAD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7B4AAD" w:rsidRDefault="007B4AAD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04.10.2023</w:t>
      </w:r>
      <w:r w:rsidRPr="009A1686">
        <w:rPr>
          <w:rFonts w:ascii="Arial" w:hAnsi="Arial" w:cs="Arial"/>
          <w:bCs/>
        </w:rPr>
        <w:t xml:space="preserve"> №</w:t>
      </w:r>
      <w:r>
        <w:rPr>
          <w:rFonts w:ascii="Arial" w:hAnsi="Arial" w:cs="Arial"/>
          <w:bCs/>
        </w:rPr>
        <w:t>2-10</w:t>
      </w:r>
    </w:p>
    <w:p w:rsidR="007B4AAD" w:rsidRDefault="007B4AAD" w:rsidP="00F54740">
      <w:pPr>
        <w:ind w:firstLine="709"/>
        <w:jc w:val="right"/>
        <w:rPr>
          <w:rFonts w:ascii="Arial" w:hAnsi="Arial" w:cs="Arial"/>
          <w:bCs/>
        </w:rPr>
      </w:pPr>
    </w:p>
    <w:p w:rsidR="007B4AAD" w:rsidRPr="009A1686" w:rsidRDefault="007B4AAD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7B4AAD" w:rsidRPr="009A1686" w:rsidRDefault="007B4AAD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7B4AAD" w:rsidRPr="009A1686" w:rsidRDefault="007B4AAD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7B4AAD" w:rsidRPr="009A1686" w:rsidRDefault="007B4AAD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7B4AAD" w:rsidRPr="009A1686" w:rsidRDefault="007B4AAD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7B4AAD" w:rsidRPr="009A1686" w:rsidRDefault="007B4AAD" w:rsidP="00170418">
      <w:pPr>
        <w:pStyle w:val="ConsPlusTitle"/>
        <w:widowControl/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B4AAD" w:rsidRPr="009A1686" w:rsidRDefault="007B4AAD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7B4AAD" w:rsidRPr="009A1686" w:rsidRDefault="007B4AAD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7B4AAD" w:rsidRPr="009A1686" w:rsidRDefault="007B4AAD" w:rsidP="00170418">
      <w:pPr>
        <w:pStyle w:val="ConsPlusNormal"/>
        <w:widowControl/>
        <w:ind w:firstLine="709"/>
        <w:rPr>
          <w:sz w:val="24"/>
          <w:szCs w:val="24"/>
        </w:rPr>
      </w:pPr>
    </w:p>
    <w:p w:rsidR="007B4AAD" w:rsidRPr="009A1686" w:rsidRDefault="007B4AAD" w:rsidP="00170418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7B4AAD" w:rsidRPr="009A1686" w:rsidRDefault="007B4AAD" w:rsidP="00170418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муниципального образования Яснополянское  Щекинского района</w:t>
      </w:r>
    </w:p>
    <w:p w:rsidR="007B4AAD" w:rsidRPr="009A1686" w:rsidRDefault="007B4AAD" w:rsidP="00170418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088"/>
        <w:gridCol w:w="2272"/>
      </w:tblGrid>
      <w:tr w:rsidR="007B4AAD" w:rsidRPr="009A1686" w:rsidTr="008116B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AAD" w:rsidRPr="00E24290" w:rsidRDefault="007B4AAD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D" w:rsidRPr="00E24290" w:rsidRDefault="007B4AAD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Размер   </w:t>
            </w:r>
            <w:r w:rsidRPr="00E24290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7B4AAD" w:rsidRPr="009A1686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AAD" w:rsidRPr="00E24290" w:rsidRDefault="007B4AAD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7B4AAD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AAD" w:rsidRPr="00E24290" w:rsidRDefault="007B4AAD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D" w:rsidRPr="005E57E8" w:rsidRDefault="007B4AAD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5E57E8">
              <w:rPr>
                <w:sz w:val="24"/>
                <w:szCs w:val="24"/>
              </w:rPr>
              <w:t>13869</w:t>
            </w:r>
          </w:p>
        </w:tc>
      </w:tr>
      <w:tr w:rsidR="007B4AAD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AAD" w:rsidRPr="00E24290" w:rsidRDefault="007B4AAD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D" w:rsidRPr="005E57E8" w:rsidRDefault="007B4AAD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5E57E8">
              <w:rPr>
                <w:sz w:val="24"/>
                <w:szCs w:val="24"/>
              </w:rPr>
              <w:t>12609</w:t>
            </w:r>
          </w:p>
        </w:tc>
      </w:tr>
      <w:tr w:rsidR="007B4AAD" w:rsidRPr="00170418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AAD" w:rsidRPr="005E57E8" w:rsidRDefault="007B4AAD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5E57E8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7B4AAD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AAD" w:rsidRPr="00E24290" w:rsidRDefault="007B4AAD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D" w:rsidRPr="005E57E8" w:rsidRDefault="007B4AAD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5E57E8">
              <w:rPr>
                <w:sz w:val="24"/>
                <w:szCs w:val="24"/>
              </w:rPr>
              <w:t>7832</w:t>
            </w:r>
          </w:p>
        </w:tc>
      </w:tr>
      <w:tr w:rsidR="007B4AAD" w:rsidRPr="00170418" w:rsidTr="008116B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D" w:rsidRPr="005E57E8" w:rsidRDefault="007B4AAD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5E57E8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7B4AAD" w:rsidRPr="00170418" w:rsidTr="008116B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D" w:rsidRPr="00E24290" w:rsidRDefault="007B4AAD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D" w:rsidRPr="005E57E8" w:rsidRDefault="007B4AAD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 w:rsidRPr="005E57E8">
              <w:rPr>
                <w:sz w:val="24"/>
                <w:szCs w:val="24"/>
              </w:rPr>
              <w:t>6968</w:t>
            </w:r>
          </w:p>
        </w:tc>
      </w:tr>
    </w:tbl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Default="007B4AAD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7B4AAD" w:rsidRDefault="007B4AAD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7B4AAD" w:rsidRPr="00170418" w:rsidRDefault="007B4AAD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B4AAD" w:rsidRPr="009A1686" w:rsidRDefault="007B4AAD" w:rsidP="00152548">
      <w:pPr>
        <w:pStyle w:val="ConsPlusNormal"/>
        <w:widowControl/>
        <w:ind w:firstLine="709"/>
        <w:jc w:val="right"/>
        <w:outlineLvl w:val="0"/>
      </w:pPr>
      <w:r>
        <w:rPr>
          <w:sz w:val="24"/>
          <w:szCs w:val="24"/>
        </w:rPr>
        <w:tab/>
      </w:r>
    </w:p>
    <w:p w:rsidR="007B4AAD" w:rsidRPr="009A1686" w:rsidRDefault="007B4AAD" w:rsidP="00F54740">
      <w:pPr>
        <w:ind w:firstLine="709"/>
        <w:rPr>
          <w:rFonts w:ascii="Arial" w:hAnsi="Arial" w:cs="Arial"/>
        </w:rPr>
      </w:pPr>
    </w:p>
    <w:sectPr w:rsidR="007B4AAD" w:rsidRPr="009A1686" w:rsidSect="00FD43C3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AAD" w:rsidRDefault="007B4AAD">
      <w:r>
        <w:separator/>
      </w:r>
    </w:p>
  </w:endnote>
  <w:endnote w:type="continuationSeparator" w:id="0">
    <w:p w:rsidR="007B4AAD" w:rsidRDefault="007B4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AAD" w:rsidRDefault="007B4AAD">
      <w:r>
        <w:separator/>
      </w:r>
    </w:p>
  </w:footnote>
  <w:footnote w:type="continuationSeparator" w:id="0">
    <w:p w:rsidR="007B4AAD" w:rsidRDefault="007B4A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AAD" w:rsidRDefault="007B4AAD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7B4AAD" w:rsidRDefault="007B4A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31AC"/>
    <w:rsid w:val="0002534F"/>
    <w:rsid w:val="00047999"/>
    <w:rsid w:val="000A7A62"/>
    <w:rsid w:val="000C24EC"/>
    <w:rsid w:val="000C2DC3"/>
    <w:rsid w:val="00121D55"/>
    <w:rsid w:val="00152548"/>
    <w:rsid w:val="00170418"/>
    <w:rsid w:val="001B0EAA"/>
    <w:rsid w:val="001B22F5"/>
    <w:rsid w:val="00204F37"/>
    <w:rsid w:val="00220A69"/>
    <w:rsid w:val="00222469"/>
    <w:rsid w:val="00224030"/>
    <w:rsid w:val="00260FDA"/>
    <w:rsid w:val="0026103F"/>
    <w:rsid w:val="002D30FF"/>
    <w:rsid w:val="002D6573"/>
    <w:rsid w:val="002F3643"/>
    <w:rsid w:val="002F7075"/>
    <w:rsid w:val="00305920"/>
    <w:rsid w:val="00354F32"/>
    <w:rsid w:val="003B59B9"/>
    <w:rsid w:val="003D329D"/>
    <w:rsid w:val="003F33C1"/>
    <w:rsid w:val="00404426"/>
    <w:rsid w:val="004372FC"/>
    <w:rsid w:val="0048257D"/>
    <w:rsid w:val="00496125"/>
    <w:rsid w:val="004C04B6"/>
    <w:rsid w:val="004D7084"/>
    <w:rsid w:val="004F7C93"/>
    <w:rsid w:val="005215E6"/>
    <w:rsid w:val="005C297C"/>
    <w:rsid w:val="005E57E8"/>
    <w:rsid w:val="005E5E95"/>
    <w:rsid w:val="00610E81"/>
    <w:rsid w:val="006301C2"/>
    <w:rsid w:val="00633A57"/>
    <w:rsid w:val="00645C33"/>
    <w:rsid w:val="006564AA"/>
    <w:rsid w:val="00665273"/>
    <w:rsid w:val="00696666"/>
    <w:rsid w:val="006A6FFD"/>
    <w:rsid w:val="006C62ED"/>
    <w:rsid w:val="006D1BD5"/>
    <w:rsid w:val="006F11C6"/>
    <w:rsid w:val="00703D16"/>
    <w:rsid w:val="007227C4"/>
    <w:rsid w:val="007B4AAD"/>
    <w:rsid w:val="007D0082"/>
    <w:rsid w:val="007D72F5"/>
    <w:rsid w:val="007E5B9D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E6779"/>
    <w:rsid w:val="009961C2"/>
    <w:rsid w:val="009A1686"/>
    <w:rsid w:val="009B20DC"/>
    <w:rsid w:val="009E4ACF"/>
    <w:rsid w:val="009F7C06"/>
    <w:rsid w:val="00A00340"/>
    <w:rsid w:val="00A1426C"/>
    <w:rsid w:val="00A26ECD"/>
    <w:rsid w:val="00A57E86"/>
    <w:rsid w:val="00A636F3"/>
    <w:rsid w:val="00A63D56"/>
    <w:rsid w:val="00A709A8"/>
    <w:rsid w:val="00A9002A"/>
    <w:rsid w:val="00AB5343"/>
    <w:rsid w:val="00B341ED"/>
    <w:rsid w:val="00C25829"/>
    <w:rsid w:val="00C35980"/>
    <w:rsid w:val="00D81D87"/>
    <w:rsid w:val="00DA0A16"/>
    <w:rsid w:val="00DC3836"/>
    <w:rsid w:val="00DE4F68"/>
    <w:rsid w:val="00DE6036"/>
    <w:rsid w:val="00DF1D97"/>
    <w:rsid w:val="00E24290"/>
    <w:rsid w:val="00E3642A"/>
    <w:rsid w:val="00E65968"/>
    <w:rsid w:val="00E733FB"/>
    <w:rsid w:val="00E9295A"/>
    <w:rsid w:val="00EA1E29"/>
    <w:rsid w:val="00EA24AD"/>
    <w:rsid w:val="00EE1455"/>
    <w:rsid w:val="00F112A8"/>
    <w:rsid w:val="00F36BAF"/>
    <w:rsid w:val="00F54740"/>
    <w:rsid w:val="00F86863"/>
    <w:rsid w:val="00F95B0A"/>
    <w:rsid w:val="00FB1016"/>
    <w:rsid w:val="00FD43C3"/>
    <w:rsid w:val="00FF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Footer">
    <w:name w:val="footer"/>
    <w:basedOn w:val="Normal"/>
    <w:link w:val="FooterChar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435</Words>
  <Characters>2481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mo</dc:creator>
  <cp:keywords/>
  <dc:description/>
  <cp:lastModifiedBy>Adam Jensen</cp:lastModifiedBy>
  <cp:revision>2</cp:revision>
  <cp:lastPrinted>2019-12-24T10:24:00Z</cp:lastPrinted>
  <dcterms:created xsi:type="dcterms:W3CDTF">2023-10-05T16:57:00Z</dcterms:created>
  <dcterms:modified xsi:type="dcterms:W3CDTF">2023-10-05T16:57:00Z</dcterms:modified>
</cp:coreProperties>
</file>