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785"/>
        <w:gridCol w:w="4785"/>
      </w:tblGrid>
      <w:tr w:rsidR="00C03148" w:rsidRPr="00F341E4" w:rsidTr="00B62E14">
        <w:tc>
          <w:tcPr>
            <w:tcW w:w="9570" w:type="dxa"/>
            <w:gridSpan w:val="2"/>
          </w:tcPr>
          <w:p w:rsidR="00C03148" w:rsidRPr="00B62E14" w:rsidRDefault="00C03148" w:rsidP="00B62E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62E14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Тульская область</w:t>
            </w:r>
          </w:p>
        </w:tc>
      </w:tr>
      <w:tr w:rsidR="00C03148" w:rsidRPr="00F341E4" w:rsidTr="00B62E14">
        <w:tc>
          <w:tcPr>
            <w:tcW w:w="9570" w:type="dxa"/>
            <w:gridSpan w:val="2"/>
          </w:tcPr>
          <w:p w:rsidR="00C03148" w:rsidRPr="00B62E14" w:rsidRDefault="00C03148" w:rsidP="00B62E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62E14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Муниципальное образование Яснополянское Щекинского района</w:t>
            </w:r>
          </w:p>
        </w:tc>
      </w:tr>
      <w:tr w:rsidR="00C03148" w:rsidRPr="00F341E4" w:rsidTr="00B62E14">
        <w:tc>
          <w:tcPr>
            <w:tcW w:w="9570" w:type="dxa"/>
            <w:gridSpan w:val="2"/>
          </w:tcPr>
          <w:p w:rsidR="00C03148" w:rsidRPr="00B62E14" w:rsidRDefault="00C03148" w:rsidP="00B62E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62E14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Администрация </w:t>
            </w:r>
          </w:p>
          <w:p w:rsidR="00C03148" w:rsidRPr="00B62E14" w:rsidRDefault="00C03148" w:rsidP="00141F3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03148" w:rsidRPr="00F341E4" w:rsidTr="00B62E14">
        <w:tc>
          <w:tcPr>
            <w:tcW w:w="9570" w:type="dxa"/>
            <w:gridSpan w:val="2"/>
          </w:tcPr>
          <w:p w:rsidR="00C03148" w:rsidRPr="00B62E14" w:rsidRDefault="00C03148" w:rsidP="00B62E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62E14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Постановление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                                                 </w:t>
            </w:r>
          </w:p>
        </w:tc>
      </w:tr>
      <w:tr w:rsidR="00C03148" w:rsidRPr="00F341E4" w:rsidTr="00B62E14">
        <w:tc>
          <w:tcPr>
            <w:tcW w:w="9570" w:type="dxa"/>
            <w:gridSpan w:val="2"/>
          </w:tcPr>
          <w:p w:rsidR="00C03148" w:rsidRPr="00B62E14" w:rsidRDefault="00C03148" w:rsidP="00B62E14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03148" w:rsidRPr="00F341E4" w:rsidTr="00B62E14">
        <w:trPr>
          <w:trHeight w:val="667"/>
        </w:trPr>
        <w:tc>
          <w:tcPr>
            <w:tcW w:w="4785" w:type="dxa"/>
          </w:tcPr>
          <w:p w:rsidR="00C03148" w:rsidRPr="00B62E14" w:rsidRDefault="00C03148" w:rsidP="00B62E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От 26 декабря    2023 </w:t>
            </w:r>
            <w:r w:rsidRPr="00B62E14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4785" w:type="dxa"/>
          </w:tcPr>
          <w:p w:rsidR="00C03148" w:rsidRPr="00B62E14" w:rsidRDefault="00C03148" w:rsidP="00B62E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№ 218</w:t>
            </w:r>
            <w:bookmarkStart w:id="0" w:name="_GoBack"/>
            <w:bookmarkEnd w:id="0"/>
          </w:p>
        </w:tc>
      </w:tr>
    </w:tbl>
    <w:p w:rsidR="00C03148" w:rsidRPr="00B62E14" w:rsidRDefault="00C03148" w:rsidP="00F1501A">
      <w:pPr>
        <w:spacing w:after="0" w:line="240" w:lineRule="auto"/>
        <w:rPr>
          <w:rFonts w:ascii="Arial" w:hAnsi="Arial" w:cs="Arial"/>
          <w:sz w:val="32"/>
          <w:szCs w:val="32"/>
          <w:lang w:eastAsia="ru-RU"/>
        </w:rPr>
      </w:pPr>
    </w:p>
    <w:p w:rsidR="00C03148" w:rsidRPr="00B62E14" w:rsidRDefault="00C03148" w:rsidP="00B62E14">
      <w:pPr>
        <w:tabs>
          <w:tab w:val="left" w:pos="1425"/>
        </w:tabs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  <w:lang w:eastAsia="ru-RU"/>
        </w:rPr>
      </w:pPr>
      <w:r w:rsidRPr="00B62E14">
        <w:rPr>
          <w:rFonts w:ascii="Arial" w:hAnsi="Arial" w:cs="Arial"/>
          <w:b/>
          <w:sz w:val="32"/>
          <w:szCs w:val="32"/>
          <w:lang w:eastAsia="ru-RU"/>
        </w:rPr>
        <w:t>Об утверждении муниципальной программы «Профессиональная подготовка, переподготовка, повышение квалификации муниципальных служащих администрации муниципального образования Яснополянское Щекинского района»</w:t>
      </w:r>
    </w:p>
    <w:p w:rsidR="00C03148" w:rsidRPr="00B62E14" w:rsidRDefault="00C03148" w:rsidP="00B62E14">
      <w:pPr>
        <w:tabs>
          <w:tab w:val="left" w:pos="1425"/>
        </w:tabs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  <w:lang w:eastAsia="ru-RU"/>
        </w:rPr>
      </w:pPr>
    </w:p>
    <w:p w:rsidR="00C03148" w:rsidRPr="00B62E14" w:rsidRDefault="00C03148" w:rsidP="00B62E14">
      <w:pPr>
        <w:tabs>
          <w:tab w:val="left" w:pos="1425"/>
        </w:tabs>
        <w:spacing w:after="0" w:line="240" w:lineRule="auto"/>
        <w:rPr>
          <w:rFonts w:ascii="Arial" w:hAnsi="Arial" w:cs="Arial"/>
          <w:b/>
          <w:sz w:val="32"/>
          <w:szCs w:val="32"/>
          <w:lang w:eastAsia="ru-RU"/>
        </w:rPr>
      </w:pPr>
    </w:p>
    <w:p w:rsidR="00C03148" w:rsidRPr="00B62E14" w:rsidRDefault="00C03148" w:rsidP="00B62E1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62E14">
        <w:rPr>
          <w:rFonts w:ascii="Arial" w:hAnsi="Arial" w:cs="Arial"/>
          <w:sz w:val="24"/>
          <w:szCs w:val="24"/>
          <w:lang w:eastAsia="ru-RU"/>
        </w:rPr>
        <w:t>В соответствии с Федеральным законом от 06.10.2003 г. № 131-ФЗ «Об общих принципах организации местного самоуправления в Российской Федерации», на основании Устава муниципального образования Яснополянское Щёкинского района администрация муниципального образования Яснополянское  Щёкинского района постановляет:</w:t>
      </w:r>
    </w:p>
    <w:p w:rsidR="00C03148" w:rsidRPr="00A70C71" w:rsidRDefault="00C03148" w:rsidP="00A70C71">
      <w:pPr>
        <w:spacing w:after="0" w:line="240" w:lineRule="auto"/>
        <w:ind w:firstLine="709"/>
        <w:jc w:val="both"/>
        <w:outlineLvl w:val="0"/>
        <w:rPr>
          <w:rFonts w:ascii="Arial" w:hAnsi="Arial" w:cs="Arial"/>
          <w:bCs/>
          <w:sz w:val="24"/>
          <w:szCs w:val="24"/>
          <w:lang w:eastAsia="ru-RU"/>
        </w:rPr>
      </w:pPr>
      <w:r w:rsidRPr="00B62E14">
        <w:rPr>
          <w:rFonts w:ascii="Arial" w:hAnsi="Arial" w:cs="Arial"/>
          <w:bCs/>
          <w:sz w:val="24"/>
          <w:szCs w:val="24"/>
          <w:lang w:eastAsia="ru-RU"/>
        </w:rPr>
        <w:t xml:space="preserve"> 1. </w:t>
      </w:r>
      <w:r>
        <w:rPr>
          <w:rFonts w:ascii="Arial" w:hAnsi="Arial" w:cs="Arial"/>
          <w:bCs/>
          <w:sz w:val="24"/>
          <w:szCs w:val="24"/>
          <w:lang w:eastAsia="ru-RU"/>
        </w:rPr>
        <w:t>Утвердить муниципальную программу</w:t>
      </w:r>
      <w:r w:rsidRPr="00B62E14">
        <w:rPr>
          <w:rFonts w:ascii="Arial" w:hAnsi="Arial" w:cs="Arial"/>
          <w:bCs/>
          <w:sz w:val="24"/>
          <w:szCs w:val="24"/>
          <w:lang w:eastAsia="ru-RU"/>
        </w:rPr>
        <w:t xml:space="preserve"> «Профессиональная подготовка, переподготовка, повышение квалификации муниципальных служащих администрации муниципального образования Яснополянское Щекинск</w:t>
      </w:r>
      <w:r>
        <w:rPr>
          <w:rFonts w:ascii="Arial" w:hAnsi="Arial" w:cs="Arial"/>
          <w:bCs/>
          <w:sz w:val="24"/>
          <w:szCs w:val="24"/>
          <w:lang w:eastAsia="ru-RU"/>
        </w:rPr>
        <w:t xml:space="preserve">ого района» </w:t>
      </w:r>
      <w:r w:rsidRPr="00B62E14">
        <w:rPr>
          <w:rFonts w:ascii="Arial" w:hAnsi="Arial" w:cs="Arial"/>
          <w:sz w:val="24"/>
          <w:szCs w:val="24"/>
          <w:lang w:eastAsia="ru-RU"/>
        </w:rPr>
        <w:t>(приложение).</w:t>
      </w:r>
    </w:p>
    <w:p w:rsidR="00C03148" w:rsidRDefault="00C03148" w:rsidP="00B62E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</w:t>
      </w:r>
      <w:r w:rsidRPr="00B62E14">
        <w:rPr>
          <w:rFonts w:ascii="Arial" w:hAnsi="Arial" w:cs="Arial"/>
          <w:sz w:val="24"/>
          <w:szCs w:val="24"/>
          <w:lang w:eastAsia="ru-RU"/>
        </w:rPr>
        <w:t xml:space="preserve"> 2. </w:t>
      </w:r>
      <w:r w:rsidRPr="00B62E14">
        <w:rPr>
          <w:rFonts w:ascii="Arial" w:hAnsi="Arial" w:cs="Arial"/>
          <w:sz w:val="24"/>
          <w:szCs w:val="24"/>
        </w:rPr>
        <w:t>Постановление 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адресу:   Тульская область, Щекинский район, п. Головеньковский, ул. Пчеловодов, д.9.</w:t>
      </w:r>
    </w:p>
    <w:p w:rsidR="00C03148" w:rsidRPr="002D3E5F" w:rsidRDefault="00C03148" w:rsidP="009B7BF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D3E5F">
        <w:rPr>
          <w:rFonts w:ascii="Arial" w:hAnsi="Arial" w:cs="Arial"/>
          <w:sz w:val="24"/>
          <w:szCs w:val="24"/>
        </w:rPr>
        <w:t xml:space="preserve">3.  Настоящее постановление вступает в силу со дня  официального обнародования  и распространяются  на правоотношения  возникшие  с 01.01.2024 года. </w:t>
      </w:r>
    </w:p>
    <w:p w:rsidR="00C03148" w:rsidRDefault="00C03148" w:rsidP="007454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C03148" w:rsidRDefault="00C03148" w:rsidP="007454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C03148" w:rsidRDefault="00C03148" w:rsidP="007454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C03148" w:rsidRDefault="00C03148" w:rsidP="0074545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Глава администрации</w:t>
      </w:r>
    </w:p>
    <w:p w:rsidR="00C03148" w:rsidRDefault="00C03148" w:rsidP="0074545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муниципального образования</w:t>
      </w:r>
    </w:p>
    <w:p w:rsidR="00C03148" w:rsidRDefault="00C03148" w:rsidP="0074545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Яснополянское Щекинского района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       С.М. Макарова</w:t>
      </w:r>
    </w:p>
    <w:p w:rsidR="00C03148" w:rsidRDefault="00C03148" w:rsidP="0074545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C03148" w:rsidRDefault="00C03148" w:rsidP="00B62E14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C03148" w:rsidRDefault="00C03148" w:rsidP="00B62E14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C03148" w:rsidRDefault="00C03148" w:rsidP="00B62E14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C03148" w:rsidRDefault="00C03148" w:rsidP="00B62E14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C03148" w:rsidRDefault="00C03148" w:rsidP="00B62E14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C03148" w:rsidRDefault="00C03148" w:rsidP="00B62E14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C03148" w:rsidRDefault="00C03148" w:rsidP="00B62E14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C03148" w:rsidRDefault="00C03148" w:rsidP="00B62E14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C03148" w:rsidRPr="00B62E14" w:rsidRDefault="00C03148" w:rsidP="00B62E14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C03148" w:rsidRPr="00B62E14" w:rsidRDefault="00C03148" w:rsidP="00B62E14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  <w:lang w:eastAsia="ru-RU"/>
        </w:rPr>
      </w:pPr>
      <w:r w:rsidRPr="00B62E14">
        <w:rPr>
          <w:rFonts w:ascii="Arial" w:hAnsi="Arial" w:cs="Arial"/>
          <w:sz w:val="24"/>
          <w:szCs w:val="24"/>
          <w:lang w:eastAsia="ru-RU"/>
        </w:rPr>
        <w:t>Приложение</w:t>
      </w:r>
    </w:p>
    <w:p w:rsidR="00C03148" w:rsidRPr="00B62E14" w:rsidRDefault="00C03148" w:rsidP="00B62E14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  <w:lang w:eastAsia="ru-RU"/>
        </w:rPr>
      </w:pPr>
      <w:r w:rsidRPr="00B62E14">
        <w:rPr>
          <w:rFonts w:ascii="Arial" w:hAnsi="Arial" w:cs="Arial"/>
          <w:sz w:val="24"/>
          <w:szCs w:val="24"/>
          <w:lang w:eastAsia="ru-RU"/>
        </w:rPr>
        <w:t>к постановлению администрации</w:t>
      </w:r>
    </w:p>
    <w:p w:rsidR="00C03148" w:rsidRPr="00B62E14" w:rsidRDefault="00C03148" w:rsidP="00B62E14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  <w:lang w:eastAsia="ru-RU"/>
        </w:rPr>
      </w:pPr>
      <w:r w:rsidRPr="00B62E14">
        <w:rPr>
          <w:rFonts w:ascii="Arial" w:hAnsi="Arial" w:cs="Arial"/>
          <w:sz w:val="24"/>
          <w:szCs w:val="24"/>
          <w:lang w:eastAsia="ru-RU"/>
        </w:rPr>
        <w:t>муниципального образования</w:t>
      </w:r>
    </w:p>
    <w:p w:rsidR="00C03148" w:rsidRPr="00B62E14" w:rsidRDefault="00C03148" w:rsidP="00B62E14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  <w:lang w:eastAsia="ru-RU"/>
        </w:rPr>
      </w:pPr>
      <w:r w:rsidRPr="00B62E14">
        <w:rPr>
          <w:rFonts w:ascii="Arial" w:hAnsi="Arial" w:cs="Arial"/>
          <w:sz w:val="24"/>
          <w:szCs w:val="24"/>
          <w:lang w:eastAsia="ru-RU"/>
        </w:rPr>
        <w:t>Яснополянское Щекинского района</w:t>
      </w:r>
    </w:p>
    <w:p w:rsidR="00C03148" w:rsidRPr="00B62E14" w:rsidRDefault="00C03148" w:rsidP="00B62E14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от 26.12.2023 года № 218</w:t>
      </w:r>
    </w:p>
    <w:p w:rsidR="00C03148" w:rsidRPr="00B62E14" w:rsidRDefault="00C03148" w:rsidP="00B62E1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C03148" w:rsidRPr="00B62E14" w:rsidRDefault="00C03148" w:rsidP="00B62E14">
      <w:pPr>
        <w:spacing w:after="0" w:line="240" w:lineRule="auto"/>
        <w:ind w:firstLine="709"/>
        <w:jc w:val="center"/>
        <w:rPr>
          <w:rFonts w:ascii="Arial" w:hAnsi="Arial" w:cs="Arial"/>
          <w:b/>
          <w:color w:val="000000"/>
          <w:sz w:val="26"/>
          <w:szCs w:val="26"/>
          <w:lang w:eastAsia="ru-RU"/>
        </w:rPr>
      </w:pPr>
      <w:r w:rsidRPr="00B62E14">
        <w:rPr>
          <w:rFonts w:ascii="Arial" w:hAnsi="Arial" w:cs="Arial"/>
          <w:b/>
          <w:color w:val="000000"/>
          <w:sz w:val="26"/>
          <w:szCs w:val="26"/>
          <w:lang w:eastAsia="ru-RU"/>
        </w:rPr>
        <w:t xml:space="preserve">Муниципальная программа </w:t>
      </w:r>
    </w:p>
    <w:p w:rsidR="00C03148" w:rsidRPr="00B62E14" w:rsidRDefault="00C03148" w:rsidP="00B62E14">
      <w:pPr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  <w:lang w:eastAsia="ru-RU"/>
        </w:rPr>
      </w:pPr>
      <w:r w:rsidRPr="00B62E14">
        <w:rPr>
          <w:rFonts w:ascii="Arial" w:hAnsi="Arial" w:cs="Arial"/>
          <w:b/>
          <w:sz w:val="26"/>
          <w:szCs w:val="26"/>
          <w:lang w:eastAsia="ru-RU"/>
        </w:rPr>
        <w:t>«Профессиональная подготовка, переподготовка, повышение квалификации муниципальных служащих администрации муниципального образования Яснополянское Щекинского района»</w:t>
      </w:r>
    </w:p>
    <w:p w:rsidR="00C03148" w:rsidRPr="00B62E14" w:rsidRDefault="00C03148" w:rsidP="00B62E1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Cs/>
          <w:sz w:val="24"/>
          <w:szCs w:val="24"/>
          <w:lang w:eastAsia="ru-RU"/>
        </w:rPr>
      </w:pPr>
    </w:p>
    <w:p w:rsidR="00C03148" w:rsidRPr="00B62E14" w:rsidRDefault="00C03148" w:rsidP="00B62E14">
      <w:pPr>
        <w:widowControl w:val="0"/>
        <w:autoSpaceDE w:val="0"/>
        <w:autoSpaceDN w:val="0"/>
        <w:adjustRightInd w:val="0"/>
        <w:spacing w:after="0" w:line="240" w:lineRule="auto"/>
        <w:ind w:left="1069"/>
        <w:jc w:val="center"/>
        <w:rPr>
          <w:rFonts w:ascii="Arial" w:hAnsi="Arial" w:cs="Arial"/>
          <w:b/>
          <w:sz w:val="26"/>
          <w:szCs w:val="26"/>
          <w:lang w:eastAsia="ru-RU"/>
        </w:rPr>
      </w:pPr>
      <w:r w:rsidRPr="00B62E14">
        <w:rPr>
          <w:rFonts w:ascii="Arial" w:hAnsi="Arial" w:cs="Arial"/>
          <w:b/>
          <w:sz w:val="26"/>
          <w:szCs w:val="26"/>
          <w:lang w:eastAsia="ru-RU"/>
        </w:rPr>
        <w:t>ПАСПОРТ</w:t>
      </w:r>
    </w:p>
    <w:p w:rsidR="00C03148" w:rsidRPr="00B62E14" w:rsidRDefault="00C03148" w:rsidP="00B62E14">
      <w:pPr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  <w:lang w:eastAsia="ru-RU"/>
        </w:rPr>
      </w:pPr>
      <w:r w:rsidRPr="00B62E14">
        <w:rPr>
          <w:rFonts w:ascii="Arial" w:hAnsi="Arial" w:cs="Arial"/>
          <w:b/>
          <w:sz w:val="26"/>
          <w:szCs w:val="26"/>
          <w:lang w:eastAsia="ru-RU"/>
        </w:rPr>
        <w:t>муниципальной программы муниципального образования Яснополянское Щёкинского района «Профессиональная подготовка, переподготовка, повышение квалификации муниципальных служащих администрации муниципального образования Яснополянское Щекинского района»</w:t>
      </w:r>
    </w:p>
    <w:p w:rsidR="00C03148" w:rsidRPr="00B62E14" w:rsidRDefault="00C03148" w:rsidP="00B62E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  <w:lang w:eastAsia="ru-RU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/>
      </w:tblPr>
      <w:tblGrid>
        <w:gridCol w:w="3380"/>
        <w:gridCol w:w="6200"/>
      </w:tblGrid>
      <w:tr w:rsidR="00C03148" w:rsidRPr="00F341E4" w:rsidTr="00B62E1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148" w:rsidRPr="00B62E14" w:rsidRDefault="00C03148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муниципальной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148" w:rsidRPr="00B62E14" w:rsidRDefault="00C03148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«Профессиональная подготовка, переподготовка, повышение квалификации муниципальных служащих администрации МО Яснополянское Щекинского района» (далее – Программа)</w:t>
            </w:r>
          </w:p>
        </w:tc>
      </w:tr>
      <w:tr w:rsidR="00C03148" w:rsidRPr="00F341E4" w:rsidTr="00B62E1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148" w:rsidRPr="00B62E14" w:rsidRDefault="00C03148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 xml:space="preserve">Исполнитель (исполнители) 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148" w:rsidRPr="00B62E14" w:rsidRDefault="00C03148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МО Яснополянское Щекинского района</w:t>
            </w:r>
          </w:p>
        </w:tc>
      </w:tr>
      <w:tr w:rsidR="00C03148" w:rsidRPr="00F341E4" w:rsidTr="00B62E14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148" w:rsidRPr="00B62E14" w:rsidRDefault="00C03148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148" w:rsidRPr="00B62E14" w:rsidRDefault="00C03148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Цель Программы:</w:t>
            </w:r>
          </w:p>
          <w:p w:rsidR="00C03148" w:rsidRPr="00B62E14" w:rsidRDefault="00C03148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Повышение</w:t>
            </w:r>
            <w:r w:rsidRPr="00B62E14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эффективности и результативности муниципальной службы</w:t>
            </w:r>
          </w:p>
        </w:tc>
      </w:tr>
      <w:tr w:rsidR="00C03148" w:rsidRPr="00F341E4" w:rsidTr="00B62E14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148" w:rsidRPr="00B62E14" w:rsidRDefault="00C03148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 xml:space="preserve">Задачи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148" w:rsidRPr="00B62E14" w:rsidRDefault="00C03148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Задачи </w:t>
            </w: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Программы:</w:t>
            </w:r>
          </w:p>
          <w:p w:rsidR="00C03148" w:rsidRPr="00B62E14" w:rsidRDefault="00C03148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1. Внедрение современных методов муниципального управления для повышения результативности деятельности муниципальных служащих.</w:t>
            </w:r>
          </w:p>
          <w:p w:rsidR="00C03148" w:rsidRPr="00B62E14" w:rsidRDefault="00C03148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2. Реализация современных программ переподготовки и повышения квалификации кадров муниципальной службы.</w:t>
            </w:r>
          </w:p>
        </w:tc>
      </w:tr>
      <w:tr w:rsidR="00C03148" w:rsidRPr="00F341E4" w:rsidTr="00B62E14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148" w:rsidRPr="00B62E14" w:rsidRDefault="00C03148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Показатели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148" w:rsidRPr="00B62E14" w:rsidRDefault="00C03148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62E14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Количество муниципальных служащих, прошедших профессиональную переподготовку и повышение квалификации</w:t>
            </w:r>
          </w:p>
        </w:tc>
      </w:tr>
      <w:tr w:rsidR="00C03148" w:rsidRPr="00F341E4" w:rsidTr="00B62E14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148" w:rsidRPr="00B62E14" w:rsidRDefault="00C03148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 xml:space="preserve">Этапы и сроки реализации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148" w:rsidRPr="00B62E14" w:rsidRDefault="00C03148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2024-2026</w:t>
            </w: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годы</w:t>
            </w:r>
          </w:p>
        </w:tc>
      </w:tr>
      <w:tr w:rsidR="00C03148" w:rsidRPr="00F341E4" w:rsidTr="00B62E14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148" w:rsidRPr="00B62E14" w:rsidRDefault="00C03148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Основные мероприятия, подпрограммы 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148" w:rsidRDefault="00C03148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Повышение квалификации органов местного самоуправления и работников муниципальных учреждений МО Яснополянское Щекинского района</w:t>
            </w:r>
          </w:p>
          <w:p w:rsidR="00C03148" w:rsidRPr="00B62E14" w:rsidRDefault="00C03148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  <w:p w:rsidR="00C03148" w:rsidRPr="00B62E14" w:rsidRDefault="00C03148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03148" w:rsidRPr="00F341E4" w:rsidTr="00B62E14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148" w:rsidRPr="00B62E14" w:rsidRDefault="00C03148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 xml:space="preserve">Программно-целевые инструменты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148" w:rsidRPr="00B62E14" w:rsidRDefault="00C03148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03148" w:rsidRPr="00F341E4" w:rsidTr="00B62E14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148" w:rsidRPr="00B62E14" w:rsidRDefault="00C03148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 xml:space="preserve">Объемы бюджетных ассигнований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148" w:rsidRPr="00B62E14" w:rsidRDefault="00C03148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Общий объем финансирования: 45,0</w:t>
            </w:r>
            <w:r w:rsidRPr="00B62E14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тыс. рублей</w:t>
            </w:r>
          </w:p>
          <w:p w:rsidR="00C03148" w:rsidRDefault="00C03148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2024 год - 15</w:t>
            </w:r>
            <w:r w:rsidRPr="00B62E14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,0 тыс. рублей</w:t>
            </w:r>
          </w:p>
          <w:p w:rsidR="00C03148" w:rsidRDefault="00C03148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2025 год - 15</w:t>
            </w:r>
            <w:r w:rsidRPr="00B62E14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,0 тыс. рублей</w:t>
            </w:r>
          </w:p>
          <w:p w:rsidR="00C03148" w:rsidRDefault="00C03148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2025 год - 15</w:t>
            </w:r>
            <w:r w:rsidRPr="00B62E14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,0 тыс. рублей</w:t>
            </w:r>
          </w:p>
          <w:p w:rsidR="00C03148" w:rsidRPr="00B62E14" w:rsidRDefault="00C03148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03148" w:rsidRPr="00F341E4" w:rsidTr="00B62E14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148" w:rsidRPr="00B62E14" w:rsidRDefault="00C03148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Ожидаемые конечные результаты реализации программы и показатели социально-экономической эффективности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148" w:rsidRPr="00B62E14" w:rsidRDefault="00C03148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 ходе реализации программы предполагается осуществить профессиональную подготовку, переподготовку и повышение квалификации 9-ти муниципальных служащих, из них: переподготовить по профилю своей деятельности не менее 10 процентов, повысить квалификацию - 100 процентов. Это будет способствовать созданию эффективной системы профессиональной переподготовки и повышению квалификации муниципальных служащих; повышению эффективности кадровой политики в системе муниципальной службы в целях улучшения кадрового состава муниципальных служащих.</w:t>
            </w:r>
          </w:p>
        </w:tc>
      </w:tr>
    </w:tbl>
    <w:p w:rsidR="00C03148" w:rsidRDefault="00C03148" w:rsidP="00B95CA2">
      <w:pPr>
        <w:autoSpaceDE w:val="0"/>
        <w:autoSpaceDN w:val="0"/>
        <w:adjustRightInd w:val="0"/>
        <w:spacing w:after="0" w:line="240" w:lineRule="auto"/>
        <w:outlineLvl w:val="1"/>
        <w:rPr>
          <w:rFonts w:ascii="Arial" w:hAnsi="Arial" w:cs="Arial"/>
          <w:b/>
          <w:sz w:val="26"/>
          <w:szCs w:val="26"/>
          <w:lang w:eastAsia="ru-RU"/>
        </w:rPr>
      </w:pPr>
    </w:p>
    <w:p w:rsidR="00C03148" w:rsidRPr="00B62E14" w:rsidRDefault="00C03148" w:rsidP="00B62E14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Arial" w:hAnsi="Arial" w:cs="Arial"/>
          <w:b/>
          <w:sz w:val="26"/>
          <w:szCs w:val="26"/>
          <w:lang w:eastAsia="ru-RU"/>
        </w:rPr>
      </w:pPr>
      <w:r w:rsidRPr="00B62E14">
        <w:rPr>
          <w:rFonts w:ascii="Arial" w:hAnsi="Arial" w:cs="Arial"/>
          <w:b/>
          <w:sz w:val="26"/>
          <w:szCs w:val="26"/>
          <w:lang w:eastAsia="ru-RU"/>
        </w:rPr>
        <w:t>2. Содержание проблемы и обоснование ее решения программно-целевым методом</w:t>
      </w:r>
    </w:p>
    <w:p w:rsidR="00C03148" w:rsidRPr="00B62E14" w:rsidRDefault="00C03148" w:rsidP="00B62E1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C03148" w:rsidRPr="00B62E14" w:rsidRDefault="00C03148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62E14">
        <w:rPr>
          <w:rFonts w:ascii="Arial" w:hAnsi="Arial" w:cs="Arial"/>
          <w:sz w:val="24"/>
          <w:szCs w:val="24"/>
          <w:lang w:eastAsia="ru-RU"/>
        </w:rPr>
        <w:t>В современных условиях одним из инструментов реализации государственной кадровой стратегии является формирование кадрового состава органов местного самоуправления. Наличие подготовленных управленцев является непременным условием развития инновационной экономики, муниципальной службы, системы управления и социальных услуг.</w:t>
      </w:r>
    </w:p>
    <w:p w:rsidR="00C03148" w:rsidRPr="00B62E14" w:rsidRDefault="00C03148" w:rsidP="00B62E14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B62E14">
        <w:rPr>
          <w:rFonts w:ascii="Arial" w:hAnsi="Arial" w:cs="Arial"/>
          <w:sz w:val="24"/>
          <w:szCs w:val="24"/>
          <w:lang w:eastAsia="ru-RU"/>
        </w:rPr>
        <w:t>Постановлением администрации муниципального образования Яснополянское Щекинского района от</w:t>
      </w:r>
      <w:r w:rsidRPr="00B62E14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B62E14">
        <w:rPr>
          <w:rFonts w:ascii="Arial" w:hAnsi="Arial" w:cs="Arial"/>
          <w:sz w:val="24"/>
          <w:szCs w:val="24"/>
          <w:lang w:eastAsia="ru-RU"/>
        </w:rPr>
        <w:t xml:space="preserve">25.10.2012 г. № 492 утверждено </w:t>
      </w:r>
      <w:r w:rsidRPr="00B62E14">
        <w:rPr>
          <w:rFonts w:ascii="Arial" w:hAnsi="Arial" w:cs="Arial"/>
          <w:color w:val="000000"/>
          <w:sz w:val="24"/>
          <w:szCs w:val="24"/>
          <w:lang w:eastAsia="ru-RU"/>
        </w:rPr>
        <w:t xml:space="preserve">Положение о </w:t>
      </w:r>
      <w:r w:rsidRPr="00B62E14">
        <w:rPr>
          <w:rFonts w:ascii="Arial" w:hAnsi="Arial" w:cs="Arial"/>
          <w:bCs/>
          <w:color w:val="000000"/>
          <w:sz w:val="24"/>
          <w:szCs w:val="24"/>
          <w:lang w:eastAsia="ru-RU"/>
        </w:rPr>
        <w:t>профессиональной подготовке, переподготовке и повышении квалификации муниципальных служащих администрации муниципального образования Яснополянское Щекинского района, в соответствии с которым</w:t>
      </w:r>
      <w:r w:rsidRPr="00B62E14">
        <w:rPr>
          <w:rFonts w:ascii="Arial" w:hAnsi="Arial" w:cs="Arial"/>
          <w:color w:val="000000"/>
          <w:sz w:val="24"/>
          <w:szCs w:val="24"/>
          <w:lang w:eastAsia="ru-RU"/>
        </w:rPr>
        <w:t xml:space="preserve"> периодичность прохождения повышения квалификации осуществляется по мере необходимости, но не реже одного раза в три года для лиц, замещающих должности муниципальной службы всех групп муниципальных должностей.</w:t>
      </w:r>
    </w:p>
    <w:p w:rsidR="00C03148" w:rsidRPr="00B62E14" w:rsidRDefault="00C03148" w:rsidP="00B62E14">
      <w:pPr>
        <w:spacing w:after="0" w:line="240" w:lineRule="auto"/>
        <w:ind w:firstLine="709"/>
        <w:jc w:val="both"/>
        <w:rPr>
          <w:rFonts w:ascii="Arial" w:hAnsi="Arial" w:cs="Arial"/>
          <w:color w:val="000000"/>
          <w:spacing w:val="-18"/>
          <w:sz w:val="24"/>
          <w:szCs w:val="24"/>
          <w:lang w:eastAsia="ru-RU"/>
        </w:rPr>
      </w:pPr>
      <w:r w:rsidRPr="00B62E14">
        <w:rPr>
          <w:rFonts w:ascii="Arial" w:hAnsi="Arial" w:cs="Arial"/>
          <w:color w:val="000000"/>
          <w:sz w:val="24"/>
          <w:szCs w:val="24"/>
          <w:lang w:eastAsia="ru-RU"/>
        </w:rPr>
        <w:t>Администрацией МО Яснополянское Щекинского района</w:t>
      </w:r>
      <w:r w:rsidRPr="00B62E14">
        <w:rPr>
          <w:rFonts w:ascii="Arial" w:hAnsi="Arial" w:cs="Arial"/>
          <w:sz w:val="24"/>
          <w:szCs w:val="24"/>
          <w:lang w:eastAsia="ru-RU"/>
        </w:rPr>
        <w:t xml:space="preserve"> регулярно проводится обучение муниципальных служащих в форме п</w:t>
      </w:r>
      <w:r w:rsidRPr="00B62E14">
        <w:rPr>
          <w:rFonts w:ascii="Arial" w:hAnsi="Arial" w:cs="Arial"/>
          <w:color w:val="000000"/>
          <w:spacing w:val="-1"/>
          <w:sz w:val="24"/>
          <w:szCs w:val="24"/>
          <w:lang w:eastAsia="ru-RU"/>
        </w:rPr>
        <w:t>одготовки, переподготовки и повышения квалификации муниципальных служащих с целью повышения эффективности исполнения муниципальными слу</w:t>
      </w:r>
      <w:r w:rsidRPr="00B62E14">
        <w:rPr>
          <w:rFonts w:ascii="Arial" w:hAnsi="Arial" w:cs="Arial"/>
          <w:color w:val="000000"/>
          <w:sz w:val="24"/>
          <w:szCs w:val="24"/>
          <w:lang w:eastAsia="ru-RU"/>
        </w:rPr>
        <w:t>жащими должностных полномочий и функциональных обязанностей, обновления теоретических и практических знаний в соответствии с постоянно повышающимися требованиями к уровню квалификации и необходимостью освоения современных методов решения профессиональных задач, создания условий для продвижения квалифицированны</w:t>
      </w:r>
      <w:r>
        <w:rPr>
          <w:rFonts w:ascii="Arial" w:hAnsi="Arial" w:cs="Arial"/>
          <w:color w:val="000000"/>
          <w:sz w:val="24"/>
          <w:szCs w:val="24"/>
          <w:lang w:eastAsia="ru-RU"/>
        </w:rPr>
        <w:t>х кадров</w:t>
      </w:r>
      <w:r w:rsidRPr="00B62E14">
        <w:rPr>
          <w:rFonts w:ascii="Arial" w:hAnsi="Arial" w:cs="Arial"/>
          <w:color w:val="000000"/>
          <w:sz w:val="24"/>
          <w:szCs w:val="24"/>
          <w:lang w:eastAsia="ru-RU"/>
        </w:rPr>
        <w:t>.</w:t>
      </w:r>
    </w:p>
    <w:p w:rsidR="00C03148" w:rsidRPr="00B62E14" w:rsidRDefault="00C03148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62E14">
        <w:rPr>
          <w:rFonts w:ascii="Arial" w:hAnsi="Arial" w:cs="Arial"/>
          <w:sz w:val="24"/>
          <w:szCs w:val="24"/>
          <w:lang w:eastAsia="ru-RU"/>
        </w:rPr>
        <w:t>В современных условиях необходимо продолжение данной работы в течение всего периода реализации Программы на базе ведущих высших учебных заведений области.</w:t>
      </w:r>
    </w:p>
    <w:p w:rsidR="00C03148" w:rsidRPr="00B62E14" w:rsidRDefault="00C03148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C03148" w:rsidRPr="00B62E14" w:rsidRDefault="00C03148" w:rsidP="00B62E14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Arial" w:hAnsi="Arial" w:cs="Arial"/>
          <w:b/>
          <w:sz w:val="26"/>
          <w:szCs w:val="26"/>
          <w:lang w:eastAsia="ru-RU"/>
        </w:rPr>
      </w:pPr>
      <w:r w:rsidRPr="00B62E14">
        <w:rPr>
          <w:rFonts w:ascii="Arial" w:hAnsi="Arial" w:cs="Arial"/>
          <w:b/>
          <w:sz w:val="26"/>
          <w:szCs w:val="26"/>
          <w:lang w:eastAsia="ru-RU"/>
        </w:rPr>
        <w:t>3. Цели и задачи Программы</w:t>
      </w:r>
    </w:p>
    <w:p w:rsidR="00C03148" w:rsidRPr="00B62E14" w:rsidRDefault="00C03148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C03148" w:rsidRPr="00B62E14" w:rsidRDefault="00C03148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62E14">
        <w:rPr>
          <w:rFonts w:ascii="Arial" w:hAnsi="Arial" w:cs="Arial"/>
          <w:sz w:val="24"/>
          <w:szCs w:val="24"/>
          <w:lang w:eastAsia="ru-RU"/>
        </w:rPr>
        <w:t>По результатам выполнения мероприятий Программы планируется достижение цели: повышение эффективности и результативности муниципальной службы, создание эффективной системы управления муниципальной службой.</w:t>
      </w:r>
    </w:p>
    <w:p w:rsidR="00C03148" w:rsidRPr="00B62E14" w:rsidRDefault="00C03148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62E14">
        <w:rPr>
          <w:rFonts w:ascii="Arial" w:hAnsi="Arial" w:cs="Arial"/>
          <w:sz w:val="24"/>
          <w:szCs w:val="24"/>
          <w:lang w:eastAsia="ru-RU"/>
        </w:rPr>
        <w:t>Для достижения указанной цели Программы необходимо решение следующих задач:</w:t>
      </w:r>
    </w:p>
    <w:p w:rsidR="00C03148" w:rsidRPr="00B62E14" w:rsidRDefault="00C03148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62E14">
        <w:rPr>
          <w:rFonts w:ascii="Arial" w:hAnsi="Arial" w:cs="Arial"/>
          <w:sz w:val="24"/>
          <w:szCs w:val="24"/>
          <w:lang w:eastAsia="ru-RU"/>
        </w:rPr>
        <w:t>внедрение современных методов муниципального управления для повышения результативности деятельности муниципальных служащих;</w:t>
      </w:r>
    </w:p>
    <w:p w:rsidR="00C03148" w:rsidRPr="00B62E14" w:rsidRDefault="00C03148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62E14">
        <w:rPr>
          <w:rFonts w:ascii="Arial" w:hAnsi="Arial" w:cs="Arial"/>
          <w:sz w:val="24"/>
          <w:szCs w:val="24"/>
          <w:lang w:eastAsia="ru-RU"/>
        </w:rPr>
        <w:t>реализация современных программ переподготовки и повышения квалификации кадров муниципальной службы.</w:t>
      </w:r>
    </w:p>
    <w:p w:rsidR="00C03148" w:rsidRPr="00B62E14" w:rsidRDefault="00C03148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C03148" w:rsidRPr="00B62E14" w:rsidRDefault="00C03148" w:rsidP="00B62E14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  <w:sectPr w:rsidR="00C03148" w:rsidRPr="00B62E14">
          <w:pgSz w:w="11906" w:h="16838"/>
          <w:pgMar w:top="1134" w:right="851" w:bottom="1134" w:left="1701" w:header="720" w:footer="720" w:gutter="0"/>
          <w:cols w:space="720"/>
        </w:sectPr>
      </w:pPr>
    </w:p>
    <w:p w:rsidR="00C03148" w:rsidRPr="00B62E14" w:rsidRDefault="00C03148" w:rsidP="00B62E1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  <w:lang w:eastAsia="ru-RU"/>
        </w:rPr>
      </w:pPr>
      <w:r w:rsidRPr="00B62E14">
        <w:rPr>
          <w:rFonts w:ascii="Arial" w:hAnsi="Arial" w:cs="Arial"/>
          <w:b/>
          <w:sz w:val="26"/>
          <w:szCs w:val="26"/>
          <w:lang w:eastAsia="ru-RU"/>
        </w:rPr>
        <w:t xml:space="preserve">Перечень </w:t>
      </w:r>
    </w:p>
    <w:p w:rsidR="00C03148" w:rsidRPr="00B62E14" w:rsidRDefault="00C03148" w:rsidP="00B62E1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  <w:lang w:eastAsia="ru-RU"/>
        </w:rPr>
      </w:pPr>
      <w:r w:rsidRPr="00B62E14">
        <w:rPr>
          <w:rFonts w:ascii="Arial" w:hAnsi="Arial" w:cs="Arial"/>
          <w:b/>
          <w:sz w:val="26"/>
          <w:szCs w:val="26"/>
          <w:lang w:eastAsia="ru-RU"/>
        </w:rPr>
        <w:t>мероприятий по реализации муниципальной программы «Профессиональная подготовка, переподготовка, повышение квалификации муниципальных служащих администрации МО Яснополянское Щекинского района»</w:t>
      </w:r>
    </w:p>
    <w:p w:rsidR="00C03148" w:rsidRPr="00B62E14" w:rsidRDefault="00C03148" w:rsidP="00B62E1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8"/>
          <w:szCs w:val="28"/>
          <w:lang w:eastAsia="ru-RU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/>
      </w:tblPr>
      <w:tblGrid>
        <w:gridCol w:w="2540"/>
        <w:gridCol w:w="1701"/>
        <w:gridCol w:w="913"/>
        <w:gridCol w:w="2039"/>
        <w:gridCol w:w="1661"/>
        <w:gridCol w:w="1392"/>
        <w:gridCol w:w="2147"/>
        <w:gridCol w:w="2120"/>
      </w:tblGrid>
      <w:tr w:rsidR="00C03148" w:rsidRPr="00F341E4" w:rsidTr="00B62E14">
        <w:trPr>
          <w:cantSplit/>
          <w:trHeight w:val="240"/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148" w:rsidRPr="00B62E14" w:rsidRDefault="00C03148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Наименование мероприятия, программы, ведомственной целевой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148" w:rsidRPr="00B62E14" w:rsidRDefault="00C03148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148" w:rsidRPr="00B62E14" w:rsidRDefault="00C03148" w:rsidP="00B62E1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Объем финансирования (тыс. рублей)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148" w:rsidRPr="00B62E14" w:rsidRDefault="00C03148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Исполнители</w:t>
            </w:r>
          </w:p>
        </w:tc>
      </w:tr>
      <w:tr w:rsidR="00C03148" w:rsidRPr="00F341E4" w:rsidTr="00B62E14">
        <w:trPr>
          <w:cantSplit/>
          <w:trHeight w:val="240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148" w:rsidRPr="00B62E14" w:rsidRDefault="00C03148" w:rsidP="00B62E1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148" w:rsidRPr="00B62E14" w:rsidRDefault="00C03148" w:rsidP="00B62E1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148" w:rsidRPr="00B62E14" w:rsidRDefault="00C03148" w:rsidP="00B62E1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148" w:rsidRPr="00B62E14" w:rsidRDefault="00C03148" w:rsidP="00B62E1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148" w:rsidRPr="00B62E14" w:rsidRDefault="00C03148" w:rsidP="00B62E1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C03148" w:rsidRPr="00F341E4" w:rsidTr="00B62E14">
        <w:trPr>
          <w:cantSplit/>
          <w:trHeight w:val="480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148" w:rsidRPr="00B62E14" w:rsidRDefault="00C03148" w:rsidP="00B62E1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148" w:rsidRPr="00B62E14" w:rsidRDefault="00C03148" w:rsidP="00B62E1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148" w:rsidRPr="00B62E14" w:rsidRDefault="00C03148" w:rsidP="00B62E1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148" w:rsidRPr="00B62E14" w:rsidRDefault="00C03148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148" w:rsidRPr="00B62E14" w:rsidRDefault="00C03148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областного 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148" w:rsidRPr="00B62E14" w:rsidRDefault="00C03148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местного 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148" w:rsidRPr="00B62E14" w:rsidRDefault="00C03148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внебюджетных источников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148" w:rsidRPr="00B62E14" w:rsidRDefault="00C03148" w:rsidP="00B62E1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C03148" w:rsidRPr="00F341E4" w:rsidTr="00B62E14">
        <w:trPr>
          <w:cantSplit/>
          <w:trHeight w:val="240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148" w:rsidRPr="00B62E14" w:rsidRDefault="00C03148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Повышение квалификации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148" w:rsidRPr="00B62E14" w:rsidRDefault="00C03148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2024-2026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148" w:rsidRPr="00CB0593" w:rsidRDefault="00C03148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148" w:rsidRPr="00CB0593" w:rsidRDefault="00C03148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148" w:rsidRPr="00CB0593" w:rsidRDefault="00C03148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148" w:rsidRPr="00CB0593" w:rsidRDefault="00C03148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148" w:rsidRPr="00B62E14" w:rsidRDefault="00C03148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148" w:rsidRPr="00B62E14" w:rsidRDefault="00C03148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МО Яснополянское</w:t>
            </w:r>
          </w:p>
        </w:tc>
      </w:tr>
    </w:tbl>
    <w:p w:rsidR="00C03148" w:rsidRPr="00B62E14" w:rsidRDefault="00C03148" w:rsidP="00B62E1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  <w:sectPr w:rsidR="00C03148" w:rsidRPr="00B62E14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C03148" w:rsidRPr="00B62E14" w:rsidRDefault="00C03148" w:rsidP="00B62E1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  <w:lang w:eastAsia="ru-RU"/>
        </w:rPr>
      </w:pPr>
      <w:r w:rsidRPr="00B62E14">
        <w:rPr>
          <w:rFonts w:ascii="Arial" w:hAnsi="Arial" w:cs="Arial"/>
          <w:b/>
          <w:sz w:val="26"/>
          <w:szCs w:val="26"/>
          <w:lang w:eastAsia="ru-RU"/>
        </w:rPr>
        <w:t>ПЕРЕЧЕНЬ</w:t>
      </w:r>
    </w:p>
    <w:p w:rsidR="00C03148" w:rsidRPr="00B62E14" w:rsidRDefault="00C03148" w:rsidP="00B62E1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  <w:lang w:eastAsia="ru-RU"/>
        </w:rPr>
      </w:pPr>
      <w:r w:rsidRPr="00B62E14">
        <w:rPr>
          <w:rFonts w:ascii="Arial" w:hAnsi="Arial" w:cs="Arial"/>
          <w:b/>
          <w:sz w:val="26"/>
          <w:szCs w:val="26"/>
          <w:lang w:eastAsia="ru-RU"/>
        </w:rPr>
        <w:t>показателей результативности и эффективности реализации муниципальной программы «Профессиональная подготовка, переподготовка, повышение квалификации муниципальных служащих администрации МО Яснополянское</w:t>
      </w:r>
      <w:r>
        <w:rPr>
          <w:rFonts w:ascii="Arial" w:hAnsi="Arial" w:cs="Arial"/>
          <w:b/>
          <w:sz w:val="26"/>
          <w:szCs w:val="26"/>
          <w:lang w:eastAsia="ru-RU"/>
        </w:rPr>
        <w:t xml:space="preserve"> Щекинского района</w:t>
      </w:r>
      <w:r w:rsidRPr="00B62E14">
        <w:rPr>
          <w:rFonts w:ascii="Arial" w:hAnsi="Arial" w:cs="Arial"/>
          <w:b/>
          <w:sz w:val="26"/>
          <w:szCs w:val="26"/>
          <w:lang w:eastAsia="ru-RU"/>
        </w:rPr>
        <w:t>»</w:t>
      </w:r>
    </w:p>
    <w:p w:rsidR="00C03148" w:rsidRPr="00B62E14" w:rsidRDefault="00C03148" w:rsidP="00B62E1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/>
      </w:tblPr>
      <w:tblGrid>
        <w:gridCol w:w="1667"/>
        <w:gridCol w:w="1876"/>
        <w:gridCol w:w="1806"/>
        <w:gridCol w:w="1604"/>
        <w:gridCol w:w="1604"/>
        <w:gridCol w:w="1604"/>
        <w:gridCol w:w="1374"/>
        <w:gridCol w:w="1374"/>
        <w:gridCol w:w="1604"/>
      </w:tblGrid>
      <w:tr w:rsidR="00C03148" w:rsidRPr="00F341E4" w:rsidTr="00545197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148" w:rsidRPr="00B62E14" w:rsidRDefault="00C03148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Цели и задачи муниципальной программы</w:t>
            </w:r>
          </w:p>
        </w:tc>
        <w:tc>
          <w:tcPr>
            <w:tcW w:w="18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148" w:rsidRPr="00B62E14" w:rsidRDefault="00C03148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Перечень конечных и непосредственных показателей (индикаторов)</w:t>
            </w:r>
          </w:p>
        </w:tc>
        <w:tc>
          <w:tcPr>
            <w:tcW w:w="180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148" w:rsidRPr="00B62E14" w:rsidRDefault="00C03148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Фактическое значение показателя на момент разработки муниципальной программы (базисное значение)</w:t>
            </w: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148" w:rsidRPr="00B62E14" w:rsidRDefault="00C03148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Значения показателей по годам реализации </w:t>
            </w:r>
            <w:r w:rsidRPr="00B62E14"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>муниципальной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148" w:rsidRPr="00B62E14" w:rsidRDefault="00C03148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Плановое значение показателя на день окончания действия муниципальной программы</w:t>
            </w:r>
          </w:p>
        </w:tc>
      </w:tr>
      <w:tr w:rsidR="00C03148" w:rsidRPr="00F341E4" w:rsidTr="00545197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148" w:rsidRPr="00B62E14" w:rsidRDefault="00C03148" w:rsidP="00B62E1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148" w:rsidRPr="00B62E14" w:rsidRDefault="00C03148" w:rsidP="00B62E1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148" w:rsidRPr="00B62E14" w:rsidRDefault="00C03148" w:rsidP="00B62E1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148" w:rsidRPr="00B62E14" w:rsidRDefault="00C03148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1-й год реализации муниципальной 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148" w:rsidRPr="00B62E14" w:rsidRDefault="00C03148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2-й год реализации муниципальной программы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03148" w:rsidRPr="00B62E14" w:rsidRDefault="00C03148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3-й год реализации муниципальной программы</w:t>
            </w:r>
          </w:p>
        </w:tc>
        <w:tc>
          <w:tcPr>
            <w:tcW w:w="13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03148" w:rsidRPr="00B62E14" w:rsidRDefault="00C03148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b/>
                <w:sz w:val="20"/>
                <w:szCs w:val="20"/>
                <w:lang w:eastAsia="ru-RU"/>
              </w:rPr>
              <w:t>4-й год реализации муниципальной программы</w:t>
            </w:r>
          </w:p>
        </w:tc>
        <w:tc>
          <w:tcPr>
            <w:tcW w:w="13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148" w:rsidRPr="00B62E14" w:rsidRDefault="00C03148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b/>
                <w:sz w:val="20"/>
                <w:szCs w:val="20"/>
                <w:lang w:eastAsia="ru-RU"/>
              </w:rPr>
              <w:t>5-й год реализации муниципальной программы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148" w:rsidRPr="00B62E14" w:rsidRDefault="00C03148" w:rsidP="00B62E1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C03148" w:rsidRPr="00F341E4" w:rsidTr="00545197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148" w:rsidRPr="00B62E14" w:rsidRDefault="00C03148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Цель 1 </w:t>
            </w:r>
          </w:p>
        </w:tc>
        <w:tc>
          <w:tcPr>
            <w:tcW w:w="1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148" w:rsidRPr="00B62E14" w:rsidRDefault="00C03148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148" w:rsidRPr="00B62E14" w:rsidRDefault="00C03148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148" w:rsidRPr="00B62E14" w:rsidRDefault="00C03148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148" w:rsidRPr="00B62E14" w:rsidRDefault="00C03148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03148" w:rsidRPr="00B62E14" w:rsidRDefault="00C03148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148" w:rsidRPr="00B62E14" w:rsidRDefault="00C03148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03148" w:rsidRPr="00B62E14" w:rsidRDefault="00C03148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148" w:rsidRPr="00B62E14" w:rsidRDefault="00C03148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C03148" w:rsidRPr="00F341E4" w:rsidTr="00545197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148" w:rsidRPr="00B62E14" w:rsidRDefault="00C03148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Повышение эффективности и результативности муниципальной службы,</w:t>
            </w:r>
          </w:p>
        </w:tc>
        <w:tc>
          <w:tcPr>
            <w:tcW w:w="1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148" w:rsidRPr="00B62E14" w:rsidRDefault="00C03148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148" w:rsidRPr="00B62E14" w:rsidRDefault="00C03148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148" w:rsidRPr="00B62E14" w:rsidRDefault="00C03148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148" w:rsidRPr="00B62E14" w:rsidRDefault="00C03148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3148" w:rsidRPr="00B62E14" w:rsidRDefault="00C03148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3148" w:rsidRPr="00B62E14" w:rsidRDefault="00C03148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03148" w:rsidRPr="00B62E14" w:rsidRDefault="00C03148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148" w:rsidRPr="00B62E14" w:rsidRDefault="00C03148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C03148" w:rsidRPr="00F341E4" w:rsidTr="00545197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148" w:rsidRPr="00B62E14" w:rsidRDefault="00C03148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Задача 1 </w:t>
            </w:r>
          </w:p>
        </w:tc>
        <w:tc>
          <w:tcPr>
            <w:tcW w:w="1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148" w:rsidRPr="00B62E14" w:rsidRDefault="00C03148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148" w:rsidRPr="00B62E14" w:rsidRDefault="00C03148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148" w:rsidRPr="00B62E14" w:rsidRDefault="00C03148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148" w:rsidRPr="00B62E14" w:rsidRDefault="00C03148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3148" w:rsidRPr="00B62E14" w:rsidRDefault="00C03148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3148" w:rsidRPr="00B62E14" w:rsidRDefault="00C03148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03148" w:rsidRPr="00B62E14" w:rsidRDefault="00C03148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148" w:rsidRPr="00B62E14" w:rsidRDefault="00C03148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C03148" w:rsidRPr="00F341E4" w:rsidTr="00545197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148" w:rsidRPr="00B62E14" w:rsidRDefault="00C03148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Реализация современных программ переподготовки</w:t>
            </w:r>
          </w:p>
        </w:tc>
        <w:tc>
          <w:tcPr>
            <w:tcW w:w="1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148" w:rsidRPr="00B62E14" w:rsidRDefault="00C03148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148" w:rsidRPr="00B62E14" w:rsidRDefault="00C03148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148" w:rsidRPr="00B62E14" w:rsidRDefault="00C03148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148" w:rsidRPr="00B62E14" w:rsidRDefault="00C03148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3148" w:rsidRPr="00B62E14" w:rsidRDefault="00C03148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3148" w:rsidRPr="00B62E14" w:rsidRDefault="00C03148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03148" w:rsidRPr="00B62E14" w:rsidRDefault="00C03148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148" w:rsidRPr="00B62E14" w:rsidRDefault="00C03148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C03148" w:rsidRPr="00F341E4" w:rsidTr="00545197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148" w:rsidRPr="00B62E14" w:rsidRDefault="00C03148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Задача 2 </w:t>
            </w:r>
          </w:p>
        </w:tc>
        <w:tc>
          <w:tcPr>
            <w:tcW w:w="1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148" w:rsidRPr="00B62E14" w:rsidRDefault="00C03148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148" w:rsidRPr="00B62E14" w:rsidRDefault="00C03148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148" w:rsidRPr="00B62E14" w:rsidRDefault="00C03148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148" w:rsidRPr="00B62E14" w:rsidRDefault="00C03148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03148" w:rsidRPr="00B62E14" w:rsidRDefault="00C03148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48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03148" w:rsidRPr="00B62E14" w:rsidRDefault="00C03148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148" w:rsidRPr="00B62E14" w:rsidRDefault="00C03148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C03148" w:rsidRPr="00F341E4" w:rsidTr="00545197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148" w:rsidRPr="00B62E14" w:rsidRDefault="00C03148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Повышения квалификации кадров муниципальной службы.</w:t>
            </w:r>
          </w:p>
        </w:tc>
        <w:tc>
          <w:tcPr>
            <w:tcW w:w="1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148" w:rsidRPr="00B62E14" w:rsidRDefault="00C03148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148" w:rsidRPr="00B62E14" w:rsidRDefault="00C03148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Количество муниципальных служащих, прошедших профессиональную подготовку, переподготовку повышение квалификации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148" w:rsidRPr="00B62E14" w:rsidRDefault="00C03148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148" w:rsidRPr="00B62E14" w:rsidRDefault="00C03148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3148" w:rsidRPr="00B62E14" w:rsidRDefault="00C03148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3148" w:rsidRPr="00B62E14" w:rsidRDefault="00C03148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03148" w:rsidRPr="00B62E14" w:rsidRDefault="00C03148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148" w:rsidRPr="00B62E14" w:rsidRDefault="00C03148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</w:tr>
      <w:tr w:rsidR="00C03148" w:rsidRPr="00F341E4" w:rsidTr="00545197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148" w:rsidRPr="00B62E14" w:rsidRDefault="00C03148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Цель 2</w:t>
            </w:r>
          </w:p>
        </w:tc>
        <w:tc>
          <w:tcPr>
            <w:tcW w:w="1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148" w:rsidRPr="00B62E14" w:rsidRDefault="00C03148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148" w:rsidRPr="00B62E14" w:rsidRDefault="00C03148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148" w:rsidRPr="00B62E14" w:rsidRDefault="00C03148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148" w:rsidRPr="00B62E14" w:rsidRDefault="00C03148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5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3148" w:rsidRPr="00B62E14" w:rsidRDefault="00C03148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148" w:rsidRPr="00B62E14" w:rsidRDefault="00C03148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C03148" w:rsidRPr="00F341E4" w:rsidTr="00545197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148" w:rsidRPr="00B62E14" w:rsidRDefault="00C03148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hAnsi="Arial" w:cs="Arial"/>
                <w:sz w:val="24"/>
                <w:szCs w:val="24"/>
                <w:lang w:eastAsia="ru-RU"/>
              </w:rPr>
              <w:t xml:space="preserve">Создание эффективной системы управления муниципальной службой </w:t>
            </w:r>
          </w:p>
        </w:tc>
        <w:tc>
          <w:tcPr>
            <w:tcW w:w="1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148" w:rsidRPr="00B62E14" w:rsidRDefault="00C03148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148" w:rsidRPr="00B62E14" w:rsidRDefault="00C03148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148" w:rsidRPr="00B62E14" w:rsidRDefault="00C03148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148" w:rsidRPr="00B62E14" w:rsidRDefault="00C03148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04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3148" w:rsidRPr="00B62E14" w:rsidRDefault="00C03148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3148" w:rsidRPr="00B62E14" w:rsidRDefault="00C03148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4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03148" w:rsidRPr="00B62E14" w:rsidRDefault="00C03148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148" w:rsidRPr="00B62E14" w:rsidRDefault="00C03148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C03148" w:rsidRDefault="00C03148" w:rsidP="00545197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</w:p>
    <w:p w:rsidR="00C03148" w:rsidRPr="004877E4" w:rsidRDefault="00C03148" w:rsidP="00545197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4877E4">
        <w:rPr>
          <w:b/>
          <w:sz w:val="26"/>
          <w:szCs w:val="26"/>
        </w:rPr>
        <w:t>Общая потребность</w:t>
      </w:r>
    </w:p>
    <w:p w:rsidR="00C03148" w:rsidRPr="004877E4" w:rsidRDefault="00C03148" w:rsidP="00545197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4877E4">
        <w:rPr>
          <w:b/>
          <w:sz w:val="26"/>
          <w:szCs w:val="26"/>
        </w:rPr>
        <w:t>в ресурсах муниципальной программы «Профессиональная подготовка, переподготовка, повышение квалификации муниципальных служащих администрации МО Яснопол</w:t>
      </w:r>
      <w:r>
        <w:rPr>
          <w:b/>
          <w:sz w:val="26"/>
          <w:szCs w:val="26"/>
        </w:rPr>
        <w:t>янское Щекинского района</w:t>
      </w:r>
      <w:r w:rsidRPr="004877E4">
        <w:rPr>
          <w:b/>
          <w:sz w:val="26"/>
          <w:szCs w:val="26"/>
        </w:rPr>
        <w:t>»</w:t>
      </w:r>
    </w:p>
    <w:p w:rsidR="00C03148" w:rsidRPr="004877E4" w:rsidRDefault="00C03148" w:rsidP="00545197">
      <w:pPr>
        <w:pStyle w:val="ConsPlusNormal"/>
        <w:widowControl/>
        <w:ind w:firstLine="709"/>
        <w:jc w:val="center"/>
        <w:outlineLvl w:val="2"/>
        <w:rPr>
          <w:sz w:val="28"/>
          <w:szCs w:val="28"/>
        </w:rPr>
      </w:pPr>
    </w:p>
    <w:tbl>
      <w:tblPr>
        <w:tblW w:w="0" w:type="auto"/>
        <w:tblInd w:w="61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5220"/>
        <w:gridCol w:w="1980"/>
        <w:gridCol w:w="1440"/>
        <w:gridCol w:w="1530"/>
        <w:gridCol w:w="1530"/>
        <w:gridCol w:w="1980"/>
      </w:tblGrid>
      <w:tr w:rsidR="00C03148" w:rsidRPr="004877E4" w:rsidTr="004D73BB">
        <w:trPr>
          <w:cantSplit/>
          <w:trHeight w:val="360"/>
        </w:trPr>
        <w:tc>
          <w:tcPr>
            <w:tcW w:w="52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148" w:rsidRPr="004877E4" w:rsidRDefault="00C03148" w:rsidP="004D73B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4877E4">
              <w:rPr>
                <w:b/>
                <w:sz w:val="24"/>
                <w:szCs w:val="24"/>
              </w:rPr>
              <w:t>Наименование ресурсов</w:t>
            </w:r>
          </w:p>
        </w:tc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148" w:rsidRPr="004877E4" w:rsidRDefault="00C03148" w:rsidP="004D73B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4877E4">
              <w:rPr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64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148" w:rsidRPr="004877E4" w:rsidRDefault="00C03148" w:rsidP="004D73B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4877E4">
              <w:rPr>
                <w:b/>
                <w:sz w:val="24"/>
                <w:szCs w:val="24"/>
              </w:rPr>
              <w:t>Объем потребности в финансовых ресурсах</w:t>
            </w:r>
          </w:p>
        </w:tc>
      </w:tr>
      <w:tr w:rsidR="00C03148" w:rsidRPr="004877E4" w:rsidTr="004D73BB">
        <w:trPr>
          <w:cantSplit/>
          <w:trHeight w:val="360"/>
        </w:trPr>
        <w:tc>
          <w:tcPr>
            <w:tcW w:w="52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148" w:rsidRPr="004877E4" w:rsidRDefault="00C03148" w:rsidP="004D73B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148" w:rsidRPr="004877E4" w:rsidRDefault="00C03148" w:rsidP="004D73B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148" w:rsidRPr="004877E4" w:rsidRDefault="00C03148" w:rsidP="004D73B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4877E4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50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148" w:rsidRPr="004877E4" w:rsidRDefault="00C03148" w:rsidP="004D73B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4877E4">
              <w:rPr>
                <w:b/>
                <w:sz w:val="24"/>
                <w:szCs w:val="24"/>
              </w:rPr>
              <w:t>В том числе по годам реализации:</w:t>
            </w:r>
          </w:p>
        </w:tc>
      </w:tr>
      <w:tr w:rsidR="00C03148" w:rsidRPr="004877E4" w:rsidTr="004D73BB">
        <w:trPr>
          <w:cantSplit/>
          <w:trHeight w:val="240"/>
        </w:trPr>
        <w:tc>
          <w:tcPr>
            <w:tcW w:w="52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148" w:rsidRPr="004877E4" w:rsidRDefault="00C03148" w:rsidP="004D73B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148" w:rsidRPr="004877E4" w:rsidRDefault="00C03148" w:rsidP="004D73B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148" w:rsidRPr="004877E4" w:rsidRDefault="00C03148" w:rsidP="004D73B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148" w:rsidRPr="004877E4" w:rsidRDefault="00C03148" w:rsidP="004D73B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2024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148" w:rsidRPr="004877E4" w:rsidRDefault="00C03148" w:rsidP="004D73B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2025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148" w:rsidRPr="004877E4" w:rsidRDefault="00C03148" w:rsidP="004D73B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2026</w:t>
            </w:r>
          </w:p>
        </w:tc>
      </w:tr>
      <w:tr w:rsidR="00C03148" w:rsidRPr="004877E4" w:rsidTr="004D73BB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148" w:rsidRPr="004877E4" w:rsidRDefault="00C03148" w:rsidP="004D73B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4877E4">
              <w:rPr>
                <w:sz w:val="24"/>
                <w:szCs w:val="24"/>
              </w:rPr>
              <w:t xml:space="preserve">Финансовые ресурсы 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148" w:rsidRPr="004877E4" w:rsidRDefault="00C03148" w:rsidP="004D73B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4877E4">
              <w:rPr>
                <w:sz w:val="24"/>
                <w:szCs w:val="24"/>
              </w:rPr>
              <w:t>Тыс.руб.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148" w:rsidRPr="004877E4" w:rsidRDefault="00C03148" w:rsidP="004D73B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45,0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148" w:rsidRPr="00B62E14" w:rsidRDefault="00C03148" w:rsidP="004D73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148" w:rsidRPr="00B62E14" w:rsidRDefault="00C03148" w:rsidP="004D73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148" w:rsidRPr="00B62E14" w:rsidRDefault="00C03148" w:rsidP="004D73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15,0</w:t>
            </w:r>
          </w:p>
        </w:tc>
      </w:tr>
      <w:tr w:rsidR="00C03148" w:rsidRPr="004877E4" w:rsidTr="004D73BB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148" w:rsidRPr="004877E4" w:rsidRDefault="00C03148" w:rsidP="004D73B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4877E4">
              <w:rPr>
                <w:sz w:val="24"/>
                <w:szCs w:val="24"/>
              </w:rPr>
              <w:t xml:space="preserve">В том числе: 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148" w:rsidRPr="004877E4" w:rsidRDefault="00C03148" w:rsidP="004D73B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148" w:rsidRPr="004877E4" w:rsidRDefault="00C03148" w:rsidP="004D73B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148" w:rsidRPr="004877E4" w:rsidRDefault="00C03148" w:rsidP="004D73B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148" w:rsidRPr="004877E4" w:rsidRDefault="00C03148" w:rsidP="004D73B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148" w:rsidRPr="004877E4" w:rsidRDefault="00C03148" w:rsidP="004D73B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C03148" w:rsidRPr="004877E4" w:rsidTr="004D73BB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148" w:rsidRPr="004877E4" w:rsidRDefault="00C03148" w:rsidP="004D73B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4877E4">
              <w:rPr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148" w:rsidRPr="004877E4" w:rsidRDefault="00C03148" w:rsidP="004D73B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148" w:rsidRPr="004877E4" w:rsidRDefault="00C03148" w:rsidP="004D73B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148" w:rsidRPr="004877E4" w:rsidRDefault="00C03148" w:rsidP="004D73B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148" w:rsidRPr="004877E4" w:rsidRDefault="00C03148" w:rsidP="004D73B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148" w:rsidRPr="004877E4" w:rsidRDefault="00C03148" w:rsidP="004D73B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C03148" w:rsidRPr="004877E4" w:rsidTr="004D73BB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148" w:rsidRPr="004877E4" w:rsidRDefault="00C03148" w:rsidP="004D73B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4877E4">
              <w:rPr>
                <w:sz w:val="24"/>
                <w:szCs w:val="24"/>
              </w:rPr>
              <w:t xml:space="preserve">бюджет Тульской области 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148" w:rsidRPr="004877E4" w:rsidRDefault="00C03148" w:rsidP="004D73B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148" w:rsidRPr="004877E4" w:rsidRDefault="00C03148" w:rsidP="004D73B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148" w:rsidRPr="004877E4" w:rsidRDefault="00C03148" w:rsidP="004D73B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148" w:rsidRPr="004877E4" w:rsidRDefault="00C03148" w:rsidP="004D73B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148" w:rsidRPr="004877E4" w:rsidRDefault="00C03148" w:rsidP="004D73B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C03148" w:rsidRPr="004877E4" w:rsidTr="004D73BB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148" w:rsidRPr="004877E4" w:rsidRDefault="00C03148" w:rsidP="004D73B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4877E4">
              <w:rPr>
                <w:sz w:val="24"/>
                <w:szCs w:val="24"/>
              </w:rPr>
              <w:t xml:space="preserve">бюджет муниципального образования 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148" w:rsidRPr="004877E4" w:rsidRDefault="00C03148" w:rsidP="004D73B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4877E4">
              <w:rPr>
                <w:sz w:val="24"/>
                <w:szCs w:val="24"/>
              </w:rPr>
              <w:t>Тыс.руб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148" w:rsidRPr="004877E4" w:rsidRDefault="00C03148" w:rsidP="004D73B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45,0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148" w:rsidRPr="00B62E14" w:rsidRDefault="00C03148" w:rsidP="004D73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148" w:rsidRPr="00B62E14" w:rsidRDefault="00C03148" w:rsidP="004D73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148" w:rsidRPr="00B62E14" w:rsidRDefault="00C03148" w:rsidP="004D73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15,0</w:t>
            </w:r>
          </w:p>
        </w:tc>
      </w:tr>
      <w:tr w:rsidR="00C03148" w:rsidRPr="004877E4" w:rsidTr="004D73BB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148" w:rsidRPr="004877E4" w:rsidRDefault="00C03148" w:rsidP="004D73B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4877E4">
              <w:rPr>
                <w:sz w:val="24"/>
                <w:szCs w:val="24"/>
              </w:rPr>
              <w:t xml:space="preserve">иные источники 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148" w:rsidRPr="004877E4" w:rsidRDefault="00C03148" w:rsidP="004D73B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148" w:rsidRPr="004877E4" w:rsidRDefault="00C03148" w:rsidP="004D73B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148" w:rsidRPr="004877E4" w:rsidRDefault="00C03148" w:rsidP="004D73B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148" w:rsidRPr="004877E4" w:rsidRDefault="00C03148" w:rsidP="004D73B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148" w:rsidRPr="004877E4" w:rsidRDefault="00C03148" w:rsidP="004D73B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</w:tbl>
    <w:p w:rsidR="00C03148" w:rsidRDefault="00C03148" w:rsidP="00545197">
      <w:pPr>
        <w:jc w:val="center"/>
        <w:rPr>
          <w:sz w:val="28"/>
          <w:szCs w:val="28"/>
        </w:rPr>
      </w:pPr>
    </w:p>
    <w:p w:rsidR="00C03148" w:rsidRPr="00B62E14" w:rsidRDefault="00C03148" w:rsidP="00B62E1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  <w:sectPr w:rsidR="00C03148" w:rsidRPr="00B62E14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C03148" w:rsidRPr="00B62E14" w:rsidRDefault="00C03148" w:rsidP="00B62E14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  <w:sectPr w:rsidR="00C03148" w:rsidRPr="00B62E14">
          <w:pgSz w:w="11906" w:h="16838"/>
          <w:pgMar w:top="1134" w:right="851" w:bottom="1134" w:left="1701" w:header="709" w:footer="709" w:gutter="0"/>
          <w:cols w:space="720"/>
        </w:sectPr>
      </w:pPr>
    </w:p>
    <w:p w:rsidR="00C03148" w:rsidRPr="00B62E14" w:rsidRDefault="00C03148" w:rsidP="00B62E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6"/>
          <w:szCs w:val="26"/>
          <w:lang w:eastAsia="ru-RU"/>
        </w:rPr>
      </w:pPr>
      <w:r w:rsidRPr="00B62E14">
        <w:rPr>
          <w:rFonts w:ascii="Arial" w:hAnsi="Arial" w:cs="Arial"/>
          <w:b/>
          <w:sz w:val="26"/>
          <w:szCs w:val="26"/>
          <w:lang w:eastAsia="ru-RU"/>
        </w:rPr>
        <w:t>4. Социально-экономическая эффективность Программы</w:t>
      </w:r>
    </w:p>
    <w:p w:rsidR="00C03148" w:rsidRPr="00B62E14" w:rsidRDefault="00C03148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62E14">
        <w:rPr>
          <w:rFonts w:ascii="Arial" w:hAnsi="Arial" w:cs="Arial"/>
          <w:sz w:val="24"/>
          <w:szCs w:val="24"/>
          <w:lang w:eastAsia="ru-RU"/>
        </w:rPr>
        <w:t>В результате реализации Программы предполагается совместно с администрацией Тульской области провести семинары с муниципальными служащими администрации МО Яснополянское Щекинского района и администрации МО Яснополянское Щекинского района по актуальным проблемам, возникающим при решении вопросов местного значения в связи с изменениями законодательства; осуществить профессиональную переподготовку и повышение квалификации 6 муниципальных служащих, повысить квалификацию - 90 процентов, что будет способствовать:</w:t>
      </w:r>
    </w:p>
    <w:p w:rsidR="00C03148" w:rsidRPr="00B62E14" w:rsidRDefault="00C03148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62E14">
        <w:rPr>
          <w:rFonts w:ascii="Arial" w:hAnsi="Arial" w:cs="Arial"/>
          <w:sz w:val="24"/>
          <w:szCs w:val="24"/>
          <w:lang w:eastAsia="ru-RU"/>
        </w:rPr>
        <w:t>- созданию эффективной системы профессиональной переподготовки и повышения квалификации муниципальных служащих;</w:t>
      </w:r>
    </w:p>
    <w:p w:rsidR="00C03148" w:rsidRPr="00B62E14" w:rsidRDefault="00C03148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62E14">
        <w:rPr>
          <w:rFonts w:ascii="Arial" w:hAnsi="Arial" w:cs="Arial"/>
          <w:sz w:val="24"/>
          <w:szCs w:val="24"/>
          <w:lang w:eastAsia="ru-RU"/>
        </w:rPr>
        <w:t>- повышению эффективности кадровой политики в системе муниципальной службы в целях улучшения кадрового состава муниципальных служащих.</w:t>
      </w:r>
    </w:p>
    <w:p w:rsidR="00C03148" w:rsidRPr="00B62E14" w:rsidRDefault="00C03148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62E14">
        <w:rPr>
          <w:rFonts w:ascii="Arial" w:hAnsi="Arial" w:cs="Arial"/>
          <w:sz w:val="24"/>
          <w:szCs w:val="24"/>
          <w:lang w:eastAsia="ru-RU"/>
        </w:rPr>
        <w:t>В целом реализация мероприятий Программы позволит сформировать условия для устойчивого социально-экономического развития муниципального образования, эффективной реализации конституционных полномочий местного самоуправления.</w:t>
      </w:r>
    </w:p>
    <w:p w:rsidR="00C03148" w:rsidRPr="00B62E14" w:rsidRDefault="00C03148" w:rsidP="00B62E1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  <w:lang w:eastAsia="ru-RU"/>
        </w:rPr>
      </w:pPr>
      <w:r w:rsidRPr="00B62E14">
        <w:rPr>
          <w:rFonts w:ascii="Arial" w:hAnsi="Arial" w:cs="Arial"/>
          <w:b/>
          <w:sz w:val="26"/>
          <w:szCs w:val="26"/>
          <w:lang w:eastAsia="ru-RU"/>
        </w:rPr>
        <w:t>5. Возможные риски в ходе реализации Программы</w:t>
      </w:r>
    </w:p>
    <w:p w:rsidR="00C03148" w:rsidRPr="00B62E14" w:rsidRDefault="00C03148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  <w:lang w:eastAsia="ru-RU"/>
        </w:rPr>
      </w:pPr>
    </w:p>
    <w:p w:rsidR="00C03148" w:rsidRPr="00B62E14" w:rsidRDefault="00C03148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62E14">
        <w:rPr>
          <w:rFonts w:ascii="Arial" w:hAnsi="Arial" w:cs="Arial"/>
          <w:sz w:val="24"/>
          <w:szCs w:val="24"/>
          <w:lang w:eastAsia="ru-RU"/>
        </w:rPr>
        <w:t>К обстоятельствам, возникновение которых может негативно отразиться на реализации Программы в целом и не позволит достичь плановых значений показателей, относятся:</w:t>
      </w:r>
    </w:p>
    <w:p w:rsidR="00C03148" w:rsidRPr="00B62E14" w:rsidRDefault="00C03148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62E14">
        <w:rPr>
          <w:rFonts w:ascii="Arial" w:hAnsi="Arial" w:cs="Arial"/>
          <w:sz w:val="24"/>
          <w:szCs w:val="24"/>
          <w:lang w:eastAsia="ru-RU"/>
        </w:rPr>
        <w:t>- несвоевременное и недостаточное финансирование Программы за счет средств бюджета муниципального образования;</w:t>
      </w:r>
    </w:p>
    <w:p w:rsidR="00C03148" w:rsidRPr="00B62E14" w:rsidRDefault="00C03148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62E14">
        <w:rPr>
          <w:rFonts w:ascii="Arial" w:hAnsi="Arial" w:cs="Arial"/>
          <w:sz w:val="24"/>
          <w:szCs w:val="24"/>
          <w:lang w:eastAsia="ru-RU"/>
        </w:rPr>
        <w:t>- несвоевременное и некачественное выполнение работ, предусмотренных исполнителями по мероприятиям Программы.</w:t>
      </w:r>
    </w:p>
    <w:p w:rsidR="00C03148" w:rsidRPr="00B62E14" w:rsidRDefault="00C03148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62E14">
        <w:rPr>
          <w:rFonts w:ascii="Arial" w:hAnsi="Arial" w:cs="Arial"/>
          <w:sz w:val="24"/>
          <w:szCs w:val="24"/>
          <w:lang w:eastAsia="ru-RU"/>
        </w:rPr>
        <w:t>Проведение текущего мониторинга выполнения работ позволит предупредить несвоевременное и некачественное их выполнение.</w:t>
      </w:r>
    </w:p>
    <w:p w:rsidR="00C03148" w:rsidRPr="00B62E14" w:rsidRDefault="00C03148" w:rsidP="00B62E1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  <w:lang w:eastAsia="ru-RU"/>
        </w:rPr>
      </w:pPr>
      <w:r w:rsidRPr="00B62E14">
        <w:rPr>
          <w:rFonts w:ascii="Arial" w:hAnsi="Arial" w:cs="Arial"/>
          <w:b/>
          <w:sz w:val="26"/>
          <w:szCs w:val="26"/>
          <w:lang w:eastAsia="ru-RU"/>
        </w:rPr>
        <w:t>6. Управление реализацией Программы и контроль за ходом ее выполнения</w:t>
      </w:r>
    </w:p>
    <w:p w:rsidR="00C03148" w:rsidRPr="00B62E14" w:rsidRDefault="00C03148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C03148" w:rsidRPr="00B62E14" w:rsidRDefault="00C03148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62E14">
        <w:rPr>
          <w:rFonts w:ascii="Arial" w:hAnsi="Arial" w:cs="Arial"/>
          <w:sz w:val="24"/>
          <w:szCs w:val="24"/>
          <w:lang w:eastAsia="ru-RU"/>
        </w:rPr>
        <w:t>Текущее управление и контроль за реализацией Программы осуществляются муниципальным заказчиком - администрацией МО Яснополянское Щекинского района и исполнителями долгосрочной целевой программы. Перечень функций муниципального заказчика Программы и ответственных за выполнение мероприятий Программы определяется в соответствии с действующим законодательством.</w:t>
      </w:r>
    </w:p>
    <w:p w:rsidR="00C03148" w:rsidRPr="00B62E14" w:rsidRDefault="00C03148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62E14">
        <w:rPr>
          <w:rFonts w:ascii="Arial" w:hAnsi="Arial" w:cs="Arial"/>
          <w:sz w:val="24"/>
          <w:szCs w:val="24"/>
          <w:lang w:eastAsia="ru-RU"/>
        </w:rPr>
        <w:t xml:space="preserve">Выбор исполнителей мероприятий Программы осуществляется в соответствии с Федеральным </w:t>
      </w:r>
      <w:hyperlink r:id="rId5" w:history="1">
        <w:r w:rsidRPr="00DF3419">
          <w:rPr>
            <w:rFonts w:ascii="Arial" w:hAnsi="Arial" w:cs="Arial"/>
            <w:color w:val="000000"/>
            <w:sz w:val="24"/>
            <w:szCs w:val="24"/>
            <w:lang w:eastAsia="ru-RU"/>
          </w:rPr>
          <w:t>законом</w:t>
        </w:r>
      </w:hyperlink>
      <w:r w:rsidRPr="00DF341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B62E14">
        <w:rPr>
          <w:rFonts w:ascii="Arial" w:hAnsi="Arial" w:cs="Arial"/>
          <w:sz w:val="24"/>
          <w:szCs w:val="24"/>
          <w:lang w:eastAsia="ru-RU"/>
        </w:rPr>
        <w:t>от 05 апреля 2013 года № 44-ФЗ «О контрактной  системе в сфере закупок товаров, работ, услуг для обеспечения государственных и муниципальных нужд» совместно с администрацией Тульской области.</w:t>
      </w:r>
    </w:p>
    <w:p w:rsidR="00C03148" w:rsidRPr="00B62E14" w:rsidRDefault="00C03148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62E14">
        <w:rPr>
          <w:rFonts w:ascii="Arial" w:hAnsi="Arial" w:cs="Arial"/>
          <w:sz w:val="24"/>
          <w:szCs w:val="24"/>
          <w:lang w:eastAsia="ru-RU"/>
        </w:rPr>
        <w:t>Отчеты об использовании средств, выделенных на реализацию Программы, представляются консультанту по правовой и административной работе в установленном порядке.</w:t>
      </w:r>
    </w:p>
    <w:p w:rsidR="00C03148" w:rsidRPr="00B62E14" w:rsidRDefault="00C03148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62E14">
        <w:rPr>
          <w:rFonts w:ascii="Arial" w:hAnsi="Arial" w:cs="Arial"/>
          <w:sz w:val="24"/>
          <w:szCs w:val="24"/>
          <w:lang w:eastAsia="ru-RU"/>
        </w:rPr>
        <w:t>Текущий контроль за реализацией мероприятий Программы осуществляется начальником сектора по правовой и административной работе администрации МО Яснополянское Щекинского района.</w:t>
      </w:r>
    </w:p>
    <w:p w:rsidR="00C03148" w:rsidRPr="00B62E14" w:rsidRDefault="00C03148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62E14">
        <w:rPr>
          <w:rFonts w:ascii="Arial" w:hAnsi="Arial" w:cs="Arial"/>
          <w:sz w:val="24"/>
          <w:szCs w:val="24"/>
          <w:lang w:eastAsia="ru-RU"/>
        </w:rPr>
        <w:t>Контроль за целевым и эффективным использованием бюджетных ассигнований осуществляется сектором по бухгалтерскому учету и финансам администрации муниципального образования Яснополянское Щекинского района.</w:t>
      </w:r>
    </w:p>
    <w:sectPr w:rsidR="00C03148" w:rsidRPr="00B62E14" w:rsidSect="005000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4FC72E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6AC03E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7240599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702E277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9F56386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6A6810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264528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8561B1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B0A8F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4878A87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80B0A"/>
    <w:rsid w:val="0006091A"/>
    <w:rsid w:val="000911C6"/>
    <w:rsid w:val="000F2CFB"/>
    <w:rsid w:val="00126C8E"/>
    <w:rsid w:val="00141F3B"/>
    <w:rsid w:val="00157977"/>
    <w:rsid w:val="001670CE"/>
    <w:rsid w:val="001B0822"/>
    <w:rsid w:val="00262CDE"/>
    <w:rsid w:val="00271649"/>
    <w:rsid w:val="0027542C"/>
    <w:rsid w:val="002C464D"/>
    <w:rsid w:val="002D39BA"/>
    <w:rsid w:val="002D3E5F"/>
    <w:rsid w:val="003141CB"/>
    <w:rsid w:val="003353FB"/>
    <w:rsid w:val="0033546A"/>
    <w:rsid w:val="00340475"/>
    <w:rsid w:val="00347204"/>
    <w:rsid w:val="00361EC8"/>
    <w:rsid w:val="00464509"/>
    <w:rsid w:val="004877E4"/>
    <w:rsid w:val="004D500E"/>
    <w:rsid w:val="004D73BB"/>
    <w:rsid w:val="004E22CA"/>
    <w:rsid w:val="005000B6"/>
    <w:rsid w:val="00545197"/>
    <w:rsid w:val="00564DF6"/>
    <w:rsid w:val="00583EC6"/>
    <w:rsid w:val="005847F1"/>
    <w:rsid w:val="00633A53"/>
    <w:rsid w:val="00657C48"/>
    <w:rsid w:val="0072563F"/>
    <w:rsid w:val="00745453"/>
    <w:rsid w:val="00766014"/>
    <w:rsid w:val="007B1B5E"/>
    <w:rsid w:val="00841770"/>
    <w:rsid w:val="00880CF8"/>
    <w:rsid w:val="00883DD4"/>
    <w:rsid w:val="0094258C"/>
    <w:rsid w:val="00980B0A"/>
    <w:rsid w:val="009B7BFA"/>
    <w:rsid w:val="00A70C71"/>
    <w:rsid w:val="00A73B6A"/>
    <w:rsid w:val="00A91758"/>
    <w:rsid w:val="00AB386E"/>
    <w:rsid w:val="00B62E14"/>
    <w:rsid w:val="00B65A53"/>
    <w:rsid w:val="00B95CA2"/>
    <w:rsid w:val="00BC4AA3"/>
    <w:rsid w:val="00BC7CBC"/>
    <w:rsid w:val="00C00A21"/>
    <w:rsid w:val="00C03148"/>
    <w:rsid w:val="00C52F10"/>
    <w:rsid w:val="00C75C45"/>
    <w:rsid w:val="00C75E6D"/>
    <w:rsid w:val="00C85D94"/>
    <w:rsid w:val="00CA3437"/>
    <w:rsid w:val="00CB0593"/>
    <w:rsid w:val="00CB0E86"/>
    <w:rsid w:val="00CB689D"/>
    <w:rsid w:val="00D036D8"/>
    <w:rsid w:val="00D650EF"/>
    <w:rsid w:val="00DB5DA1"/>
    <w:rsid w:val="00DE79CC"/>
    <w:rsid w:val="00DF3419"/>
    <w:rsid w:val="00E32011"/>
    <w:rsid w:val="00EE1ACC"/>
    <w:rsid w:val="00F1501A"/>
    <w:rsid w:val="00F341E4"/>
    <w:rsid w:val="00F80F0C"/>
    <w:rsid w:val="00FA57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00B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3472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47204"/>
    <w:rPr>
      <w:rFonts w:ascii="Tahoma" w:hAnsi="Tahoma" w:cs="Tahoma"/>
      <w:sz w:val="16"/>
      <w:szCs w:val="16"/>
      <w:lang w:eastAsia="en-US"/>
    </w:rPr>
  </w:style>
  <w:style w:type="paragraph" w:customStyle="1" w:styleId="ConsPlusNormal">
    <w:name w:val="ConsPlusNormal"/>
    <w:uiPriority w:val="99"/>
    <w:rsid w:val="0054519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675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5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main?base=LAW;n=113353;fld=13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9</Pages>
  <Words>1711</Words>
  <Characters>9753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subject/>
  <dc:creator>Markova</dc:creator>
  <cp:keywords/>
  <dc:description/>
  <cp:lastModifiedBy>Adam Jensen</cp:lastModifiedBy>
  <cp:revision>2</cp:revision>
  <cp:lastPrinted>2022-11-15T07:12:00Z</cp:lastPrinted>
  <dcterms:created xsi:type="dcterms:W3CDTF">2023-12-27T18:48:00Z</dcterms:created>
  <dcterms:modified xsi:type="dcterms:W3CDTF">2023-12-27T18:48:00Z</dcterms:modified>
</cp:coreProperties>
</file>