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Look w:val="01E0"/>
      </w:tblPr>
      <w:tblGrid>
        <w:gridCol w:w="4785"/>
        <w:gridCol w:w="4785"/>
      </w:tblGrid>
      <w:tr w:rsidR="00251214" w:rsidRPr="00AA4648" w:rsidTr="009F0D0B">
        <w:trPr>
          <w:jc w:val="center"/>
        </w:trPr>
        <w:tc>
          <w:tcPr>
            <w:tcW w:w="9570" w:type="dxa"/>
            <w:gridSpan w:val="2"/>
          </w:tcPr>
          <w:p w:rsidR="00251214" w:rsidRPr="00AA4648" w:rsidRDefault="00251214" w:rsidP="009F0D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 w:rsidRPr="00AA4648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Тульская область</w:t>
            </w:r>
          </w:p>
        </w:tc>
      </w:tr>
      <w:tr w:rsidR="00251214" w:rsidRPr="00AA4648" w:rsidTr="009F0D0B">
        <w:trPr>
          <w:jc w:val="center"/>
        </w:trPr>
        <w:tc>
          <w:tcPr>
            <w:tcW w:w="9570" w:type="dxa"/>
            <w:gridSpan w:val="2"/>
          </w:tcPr>
          <w:p w:rsidR="00251214" w:rsidRPr="00AA4648" w:rsidRDefault="00251214" w:rsidP="009F0D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 w:rsidRPr="00AA4648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Муниципальное образование Яснополянское Щекинского района</w:t>
            </w:r>
          </w:p>
        </w:tc>
      </w:tr>
      <w:tr w:rsidR="00251214" w:rsidRPr="00AA4648" w:rsidTr="009F0D0B">
        <w:trPr>
          <w:jc w:val="center"/>
        </w:trPr>
        <w:tc>
          <w:tcPr>
            <w:tcW w:w="9570" w:type="dxa"/>
            <w:gridSpan w:val="2"/>
          </w:tcPr>
          <w:p w:rsidR="00251214" w:rsidRPr="00AA4648" w:rsidRDefault="00251214" w:rsidP="006D7B1F">
            <w:pPr>
              <w:autoSpaceDN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 w:rsidRPr="00AA4648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 xml:space="preserve">Администрация </w:t>
            </w:r>
          </w:p>
          <w:p w:rsidR="00251214" w:rsidRPr="00AA4648" w:rsidRDefault="00251214" w:rsidP="009F0D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51214" w:rsidRPr="00AA4648" w:rsidTr="009F0D0B">
        <w:trPr>
          <w:jc w:val="center"/>
        </w:trPr>
        <w:tc>
          <w:tcPr>
            <w:tcW w:w="9570" w:type="dxa"/>
            <w:gridSpan w:val="2"/>
          </w:tcPr>
          <w:p w:rsidR="00251214" w:rsidRPr="00AA4648" w:rsidRDefault="00251214" w:rsidP="009F0D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 w:rsidRPr="00AA4648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Постановление</w:t>
            </w:r>
          </w:p>
        </w:tc>
      </w:tr>
      <w:tr w:rsidR="00251214" w:rsidRPr="00AA4648" w:rsidTr="009F0D0B">
        <w:trPr>
          <w:jc w:val="center"/>
        </w:trPr>
        <w:tc>
          <w:tcPr>
            <w:tcW w:w="9570" w:type="dxa"/>
            <w:gridSpan w:val="2"/>
          </w:tcPr>
          <w:p w:rsidR="00251214" w:rsidRPr="00AA4648" w:rsidRDefault="00251214" w:rsidP="009F0D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251214" w:rsidRPr="00AA4648" w:rsidTr="009F0D0B">
        <w:trPr>
          <w:jc w:val="center"/>
        </w:trPr>
        <w:tc>
          <w:tcPr>
            <w:tcW w:w="4785" w:type="dxa"/>
          </w:tcPr>
          <w:p w:rsidR="00251214" w:rsidRPr="00AA4648" w:rsidRDefault="00251214" w:rsidP="00F461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От  26 декабря 2023</w:t>
            </w:r>
            <w:r w:rsidRPr="00AA4648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4785" w:type="dxa"/>
          </w:tcPr>
          <w:p w:rsidR="00251214" w:rsidRPr="00AA4648" w:rsidRDefault="00251214" w:rsidP="009F0D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№216</w:t>
            </w:r>
            <w:bookmarkStart w:id="0" w:name="_GoBack"/>
            <w:bookmarkEnd w:id="0"/>
          </w:p>
        </w:tc>
      </w:tr>
    </w:tbl>
    <w:p w:rsidR="00251214" w:rsidRDefault="00251214" w:rsidP="002A52C7">
      <w:pPr>
        <w:tabs>
          <w:tab w:val="left" w:pos="720"/>
        </w:tabs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</w:rPr>
      </w:pPr>
    </w:p>
    <w:p w:rsidR="00251214" w:rsidRDefault="00251214" w:rsidP="002A52C7">
      <w:pPr>
        <w:tabs>
          <w:tab w:val="left" w:pos="720"/>
        </w:tabs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</w:rPr>
      </w:pPr>
    </w:p>
    <w:p w:rsidR="00251214" w:rsidRDefault="00251214" w:rsidP="002A52C7">
      <w:pPr>
        <w:tabs>
          <w:tab w:val="left" w:pos="720"/>
        </w:tabs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</w:rPr>
      </w:pPr>
      <w:r w:rsidRPr="002C598B">
        <w:rPr>
          <w:rFonts w:ascii="Arial" w:hAnsi="Arial" w:cs="Arial"/>
          <w:b/>
          <w:sz w:val="32"/>
          <w:szCs w:val="32"/>
        </w:rPr>
        <w:t xml:space="preserve"> </w:t>
      </w:r>
      <w:r w:rsidRPr="00AA4648">
        <w:rPr>
          <w:rFonts w:ascii="Arial" w:hAnsi="Arial" w:cs="Arial"/>
          <w:b/>
          <w:sz w:val="32"/>
          <w:szCs w:val="32"/>
        </w:rPr>
        <w:t>Об утв</w:t>
      </w:r>
      <w:r>
        <w:rPr>
          <w:rFonts w:ascii="Arial" w:hAnsi="Arial" w:cs="Arial"/>
          <w:b/>
          <w:sz w:val="32"/>
          <w:szCs w:val="32"/>
        </w:rPr>
        <w:t xml:space="preserve">ерждении муниципальной </w:t>
      </w:r>
      <w:r w:rsidRPr="00AA4648">
        <w:rPr>
          <w:rFonts w:ascii="Arial" w:hAnsi="Arial" w:cs="Arial"/>
          <w:b/>
          <w:sz w:val="32"/>
          <w:szCs w:val="32"/>
        </w:rPr>
        <w:t>программы «Ресурсное обеспечение информационной системы</w:t>
      </w:r>
      <w:r>
        <w:rPr>
          <w:rFonts w:ascii="Arial" w:hAnsi="Arial" w:cs="Arial"/>
          <w:b/>
          <w:sz w:val="32"/>
          <w:szCs w:val="32"/>
        </w:rPr>
        <w:t xml:space="preserve"> </w:t>
      </w:r>
      <w:r w:rsidRPr="00AA4648">
        <w:rPr>
          <w:rFonts w:ascii="Arial" w:hAnsi="Arial" w:cs="Arial"/>
          <w:b/>
          <w:sz w:val="32"/>
          <w:szCs w:val="32"/>
        </w:rPr>
        <w:t>муниципаль</w:t>
      </w:r>
      <w:r>
        <w:rPr>
          <w:rFonts w:ascii="Arial" w:hAnsi="Arial" w:cs="Arial"/>
          <w:b/>
          <w:sz w:val="32"/>
          <w:szCs w:val="32"/>
        </w:rPr>
        <w:t>ного образования Яснополянское Щекинского района</w:t>
      </w:r>
      <w:r w:rsidRPr="00AA4648">
        <w:rPr>
          <w:rFonts w:ascii="Arial" w:hAnsi="Arial" w:cs="Arial"/>
          <w:b/>
          <w:sz w:val="32"/>
          <w:szCs w:val="32"/>
        </w:rPr>
        <w:t>»</w:t>
      </w:r>
    </w:p>
    <w:p w:rsidR="00251214" w:rsidRDefault="00251214" w:rsidP="002A52C7">
      <w:pPr>
        <w:tabs>
          <w:tab w:val="left" w:pos="720"/>
        </w:tabs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</w:rPr>
      </w:pPr>
    </w:p>
    <w:p w:rsidR="00251214" w:rsidRPr="00AA4648" w:rsidRDefault="00251214" w:rsidP="002A52C7">
      <w:pPr>
        <w:tabs>
          <w:tab w:val="left" w:pos="720"/>
        </w:tabs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</w:rPr>
      </w:pPr>
    </w:p>
    <w:p w:rsidR="00251214" w:rsidRPr="002C598B" w:rsidRDefault="00251214" w:rsidP="002A52C7">
      <w:pPr>
        <w:tabs>
          <w:tab w:val="left" w:pos="720"/>
          <w:tab w:val="left" w:pos="8820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2C598B">
        <w:rPr>
          <w:rFonts w:ascii="Arial" w:hAnsi="Arial" w:cs="Arial"/>
          <w:sz w:val="24"/>
          <w:szCs w:val="24"/>
          <w:lang w:eastAsia="ru-RU"/>
        </w:rPr>
        <w:t>В соответствии с Гражданским кодексом Российской Федерации, Федеральным законом от 21.07.1997 №122-ФЗ «О государственной регистрации прав на недвижимое имущество и сделок с ним», Федеральным законом от 06.10.2003 № 131-ФЗ «Об общих принципах организации местного самоуправления в Российской Федерации, Уставом муниципального образования Яснополянское Щекинского района, администрация муниципального образования Яснополянское Щекинского района постановляет:</w:t>
      </w:r>
    </w:p>
    <w:p w:rsidR="00251214" w:rsidRDefault="00251214" w:rsidP="00724C4A">
      <w:pPr>
        <w:tabs>
          <w:tab w:val="left" w:pos="720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2C598B">
        <w:rPr>
          <w:rFonts w:ascii="Arial" w:hAnsi="Arial" w:cs="Arial"/>
          <w:sz w:val="24"/>
          <w:szCs w:val="24"/>
          <w:lang w:eastAsia="ru-RU"/>
        </w:rPr>
        <w:t>1.</w:t>
      </w:r>
      <w:r>
        <w:rPr>
          <w:rFonts w:ascii="Arial" w:hAnsi="Arial" w:cs="Arial"/>
          <w:sz w:val="24"/>
          <w:szCs w:val="24"/>
          <w:lang w:eastAsia="ru-RU"/>
        </w:rPr>
        <w:t xml:space="preserve"> У</w:t>
      </w:r>
      <w:r>
        <w:rPr>
          <w:rFonts w:ascii="Arial" w:hAnsi="Arial" w:cs="Arial"/>
          <w:sz w:val="24"/>
          <w:szCs w:val="24"/>
        </w:rPr>
        <w:t>твердить муниципальную программу</w:t>
      </w:r>
      <w:r w:rsidRPr="002C598B">
        <w:rPr>
          <w:rFonts w:ascii="Arial" w:hAnsi="Arial" w:cs="Arial"/>
          <w:sz w:val="24"/>
          <w:szCs w:val="24"/>
        </w:rPr>
        <w:t xml:space="preserve"> «Ресурсное обеспечение информационной системы муниципального образования Яснополянское Щекинского района»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eastAsia="ru-RU"/>
        </w:rPr>
        <w:t>(приложение).</w:t>
      </w:r>
    </w:p>
    <w:p w:rsidR="00251214" w:rsidRDefault="00251214" w:rsidP="002A52C7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         </w:t>
      </w:r>
      <w:r w:rsidRPr="002517A3">
        <w:rPr>
          <w:rFonts w:ascii="Arial" w:hAnsi="Arial" w:cs="Arial"/>
          <w:sz w:val="24"/>
          <w:szCs w:val="24"/>
          <w:lang w:eastAsia="ru-RU"/>
        </w:rPr>
        <w:t xml:space="preserve">2. </w:t>
      </w:r>
      <w:r w:rsidRPr="002517A3">
        <w:rPr>
          <w:rFonts w:ascii="Arial" w:hAnsi="Arial" w:cs="Arial"/>
          <w:sz w:val="24"/>
          <w:szCs w:val="24"/>
        </w:rPr>
        <w:t>Постановление  обнародовать путем размещения на официальном сайте муниципального образования Яснополянское Щекинского района и на информационном стенде администрации муниципального образования Яснополянское Щекинского района по адресу:   Тульская область, Щекинский район, п. Головеньковский, ул. Пчеловодов, д.9.</w:t>
      </w:r>
    </w:p>
    <w:p w:rsidR="00251214" w:rsidRPr="00F6345C" w:rsidRDefault="00251214" w:rsidP="001122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3. </w:t>
      </w:r>
      <w:r w:rsidRPr="00F6345C">
        <w:rPr>
          <w:rFonts w:ascii="Arial" w:hAnsi="Arial" w:cs="Arial"/>
          <w:sz w:val="24"/>
          <w:szCs w:val="24"/>
        </w:rPr>
        <w:t xml:space="preserve">Настоящее </w:t>
      </w:r>
      <w:r>
        <w:rPr>
          <w:rFonts w:ascii="Arial" w:hAnsi="Arial" w:cs="Arial"/>
          <w:sz w:val="24"/>
          <w:szCs w:val="24"/>
        </w:rPr>
        <w:t>постановление вступает в силусо дня  официального обнародования  и распространяются  на правоотношения  возникшие    с 1 января 2024 года.</w:t>
      </w:r>
      <w:r w:rsidRPr="00F6345C">
        <w:rPr>
          <w:rFonts w:ascii="Arial" w:hAnsi="Arial" w:cs="Arial"/>
          <w:sz w:val="24"/>
          <w:szCs w:val="24"/>
        </w:rPr>
        <w:t xml:space="preserve"> </w:t>
      </w:r>
    </w:p>
    <w:p w:rsidR="00251214" w:rsidRPr="00D74A31" w:rsidRDefault="00251214" w:rsidP="001122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251214" w:rsidRDefault="00251214" w:rsidP="001122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251214" w:rsidRPr="00D74A31" w:rsidRDefault="00251214" w:rsidP="001122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251214" w:rsidRPr="00D74A31" w:rsidRDefault="00251214" w:rsidP="001122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251214" w:rsidRPr="00D74A31" w:rsidRDefault="00251214" w:rsidP="001122C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Глава</w:t>
      </w:r>
      <w:r w:rsidRPr="00D74A31">
        <w:rPr>
          <w:rFonts w:ascii="Arial" w:hAnsi="Arial" w:cs="Arial"/>
          <w:sz w:val="24"/>
          <w:szCs w:val="24"/>
        </w:rPr>
        <w:t xml:space="preserve"> администрации</w:t>
      </w:r>
    </w:p>
    <w:p w:rsidR="00251214" w:rsidRPr="00D74A31" w:rsidRDefault="00251214" w:rsidP="001122C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74A31">
        <w:rPr>
          <w:rFonts w:ascii="Arial" w:hAnsi="Arial" w:cs="Arial"/>
          <w:sz w:val="24"/>
          <w:szCs w:val="24"/>
        </w:rPr>
        <w:t>муниципального образования</w:t>
      </w:r>
    </w:p>
    <w:p w:rsidR="00251214" w:rsidRPr="00D74A31" w:rsidRDefault="00251214" w:rsidP="001122C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74A31">
        <w:rPr>
          <w:rFonts w:ascii="Arial" w:hAnsi="Arial" w:cs="Arial"/>
          <w:sz w:val="24"/>
          <w:szCs w:val="24"/>
        </w:rPr>
        <w:t xml:space="preserve">Яснополянское Щекинского района </w:t>
      </w:r>
      <w:r w:rsidRPr="00D74A31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           С.М. Макарова</w:t>
      </w:r>
    </w:p>
    <w:p w:rsidR="00251214" w:rsidRDefault="00251214" w:rsidP="002A52C7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</w:p>
    <w:p w:rsidR="00251214" w:rsidRDefault="00251214" w:rsidP="002A52C7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</w:p>
    <w:p w:rsidR="00251214" w:rsidRDefault="00251214" w:rsidP="001122CF">
      <w:pPr>
        <w:tabs>
          <w:tab w:val="left" w:pos="720"/>
          <w:tab w:val="left" w:pos="90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251214" w:rsidRDefault="00251214" w:rsidP="002A52C7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</w:p>
    <w:p w:rsidR="00251214" w:rsidRDefault="00251214" w:rsidP="002A52C7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</w:p>
    <w:p w:rsidR="00251214" w:rsidRDefault="00251214" w:rsidP="002A52C7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</w:p>
    <w:p w:rsidR="00251214" w:rsidRDefault="00251214" w:rsidP="002A52C7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</w:p>
    <w:p w:rsidR="00251214" w:rsidRDefault="00251214" w:rsidP="002A52C7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</w:p>
    <w:p w:rsidR="00251214" w:rsidRDefault="00251214" w:rsidP="002A52C7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</w:p>
    <w:p w:rsidR="00251214" w:rsidRDefault="00251214" w:rsidP="002A52C7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</w:p>
    <w:p w:rsidR="00251214" w:rsidRDefault="00251214" w:rsidP="002A52C7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Приложение</w:t>
      </w:r>
    </w:p>
    <w:p w:rsidR="00251214" w:rsidRDefault="00251214" w:rsidP="002A52C7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 постановлению администрации</w:t>
      </w:r>
    </w:p>
    <w:p w:rsidR="00251214" w:rsidRDefault="00251214" w:rsidP="002A52C7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муниципального образования</w:t>
      </w:r>
    </w:p>
    <w:p w:rsidR="00251214" w:rsidRDefault="00251214" w:rsidP="002A52C7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Яснополянское Щекинского района </w:t>
      </w:r>
    </w:p>
    <w:p w:rsidR="00251214" w:rsidRDefault="00251214" w:rsidP="002A52C7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От 26.12. 2023г. №216 </w:t>
      </w:r>
    </w:p>
    <w:p w:rsidR="00251214" w:rsidRDefault="00251214" w:rsidP="002A52C7">
      <w:pPr>
        <w:spacing w:after="0" w:line="240" w:lineRule="auto"/>
        <w:ind w:firstLine="709"/>
        <w:jc w:val="right"/>
        <w:rPr>
          <w:rFonts w:ascii="Arial" w:hAnsi="Arial" w:cs="Arial"/>
          <w:b/>
          <w:sz w:val="24"/>
          <w:szCs w:val="24"/>
        </w:rPr>
      </w:pPr>
    </w:p>
    <w:p w:rsidR="00251214" w:rsidRDefault="00251214" w:rsidP="002A52C7">
      <w:pPr>
        <w:pStyle w:val="ConsPlusNormal"/>
        <w:ind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ПАСПОРТ</w:t>
      </w:r>
    </w:p>
    <w:p w:rsidR="00251214" w:rsidRDefault="00251214" w:rsidP="002A52C7">
      <w:pPr>
        <w:pStyle w:val="ConsPlusNormal"/>
        <w:ind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муниципальной программы муниципального образования Яснополянское Щёкинского района «Ресурсное обеспечение информационной системы администрации муниципального образования Яснополянское Щекинского района»</w:t>
      </w:r>
    </w:p>
    <w:p w:rsidR="00251214" w:rsidRDefault="00251214" w:rsidP="002A52C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923" w:type="dxa"/>
        <w:tblInd w:w="-171" w:type="dxa"/>
        <w:tblCellMar>
          <w:left w:w="113" w:type="dxa"/>
          <w:right w:w="113" w:type="dxa"/>
        </w:tblCellMar>
        <w:tblLook w:val="00A0"/>
      </w:tblPr>
      <w:tblGrid>
        <w:gridCol w:w="2836"/>
        <w:gridCol w:w="7087"/>
      </w:tblGrid>
      <w:tr w:rsidR="00251214" w:rsidTr="00C72C55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214" w:rsidRDefault="00251214" w:rsidP="009F0D0B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214" w:rsidRDefault="00251214" w:rsidP="009F0D0B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  <w:r>
              <w:rPr>
                <w:bCs/>
                <w:color w:val="000000"/>
                <w:sz w:val="24"/>
                <w:szCs w:val="24"/>
              </w:rPr>
              <w:t>«Ресурсное обеспечение информационной системы муниципального образования Яснополянское Щекинского района»</w:t>
            </w:r>
          </w:p>
        </w:tc>
      </w:tr>
      <w:tr w:rsidR="00251214" w:rsidTr="00C72C55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214" w:rsidRDefault="00251214" w:rsidP="009F0D0B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Исполнитель (исполнители) программы 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214" w:rsidRDefault="00251214" w:rsidP="009F0D0B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Администрация муниципального образования Яснополянское Щекинского района.</w:t>
            </w:r>
          </w:p>
        </w:tc>
      </w:tr>
      <w:tr w:rsidR="00251214" w:rsidTr="00C72C55"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214" w:rsidRDefault="00251214" w:rsidP="009F0D0B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Цели программы </w:t>
            </w:r>
          </w:p>
        </w:tc>
        <w:tc>
          <w:tcPr>
            <w:tcW w:w="7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214" w:rsidRDefault="00251214" w:rsidP="009F0D0B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Содействие социально-экономическому развитию муниципального образования Яснополянское; удовлетворение конституционного права граждан на доступ к информации, затрагивающей их права и интересы; обеспечение доступа населения и организаций к информации о деятельности органов местного самоуправления; повышение качества оказания муниципальных услуг; повышение эффективности муниципального управления.</w:t>
            </w:r>
          </w:p>
        </w:tc>
      </w:tr>
      <w:tr w:rsidR="00251214" w:rsidTr="00C72C55"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214" w:rsidRDefault="00251214" w:rsidP="009F0D0B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Задачи программы </w:t>
            </w:r>
          </w:p>
        </w:tc>
        <w:tc>
          <w:tcPr>
            <w:tcW w:w="7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214" w:rsidRDefault="00251214" w:rsidP="009F0D0B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-Совершенствование информационно-технической инфраструктуры администрации муниципального образования Яснополянское;</w:t>
            </w:r>
          </w:p>
          <w:p w:rsidR="00251214" w:rsidRDefault="00251214" w:rsidP="009F0D0B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-совершенствование технических условий информационного взаимодействия с населением;</w:t>
            </w:r>
          </w:p>
          <w:p w:rsidR="00251214" w:rsidRDefault="00251214" w:rsidP="009F0D0B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-содействие реализации мероприятий административной реформы;</w:t>
            </w:r>
          </w:p>
          <w:p w:rsidR="00251214" w:rsidRDefault="00251214" w:rsidP="009F0D0B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-повышение квалификации сотрудников муниципальных организаций в области использования информационных технологий; обеспечение функционирования муниципальной информационной системы, формирование системы защиты информации в муниципальной информационной системе.</w:t>
            </w:r>
          </w:p>
        </w:tc>
      </w:tr>
      <w:tr w:rsidR="00251214" w:rsidTr="00C72C55"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214" w:rsidRDefault="00251214" w:rsidP="009F0D0B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Показатели программы </w:t>
            </w:r>
          </w:p>
        </w:tc>
        <w:tc>
          <w:tcPr>
            <w:tcW w:w="7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214" w:rsidRDefault="00251214" w:rsidP="009F0D0B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Оснащение рабочих мест специалистов администрации МО Яснополянское Щекинского района современной компьютерной техникой</w:t>
            </w:r>
          </w:p>
          <w:p w:rsidR="00251214" w:rsidRDefault="00251214" w:rsidP="009F0D0B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Обеспечение рабочих мест специалистов администрации МО Яснополянское Щекинского района обновление программными комплексами</w:t>
            </w:r>
          </w:p>
          <w:p w:rsidR="00251214" w:rsidRDefault="00251214" w:rsidP="009F0D0B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Оптимизация локальной сети в администрации МО Яснополянское Щекинского района с целью обеспечения электронного документооборота</w:t>
            </w:r>
          </w:p>
          <w:p w:rsidR="00251214" w:rsidRDefault="00251214" w:rsidP="009F0D0B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Обеспечение доступа граждан к информации о деятельности органов местного самоуправления</w:t>
            </w:r>
          </w:p>
          <w:p w:rsidR="00251214" w:rsidRDefault="00251214" w:rsidP="009F0D0B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Осуществление муниципальных услуг в электронном виде</w:t>
            </w:r>
          </w:p>
          <w:p w:rsidR="00251214" w:rsidRDefault="00251214" w:rsidP="009F0D0B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Обеспечение доступа работников администрации МО Яснополянское Щекинского района к сети «Интернет» по широкополосным каналам</w:t>
            </w:r>
          </w:p>
        </w:tc>
      </w:tr>
      <w:tr w:rsidR="00251214" w:rsidTr="00C72C55"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214" w:rsidRDefault="00251214" w:rsidP="009F0D0B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Этапы и сроки реализации программы </w:t>
            </w:r>
          </w:p>
        </w:tc>
        <w:tc>
          <w:tcPr>
            <w:tcW w:w="7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214" w:rsidRDefault="00251214" w:rsidP="00F461E3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2024-2026годы</w:t>
            </w:r>
          </w:p>
        </w:tc>
      </w:tr>
      <w:tr w:rsidR="00251214" w:rsidTr="00C72C55"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214" w:rsidRDefault="00251214" w:rsidP="009F0D0B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Основные мероприятия, подпрограммы муниципальной программы</w:t>
            </w:r>
          </w:p>
        </w:tc>
        <w:tc>
          <w:tcPr>
            <w:tcW w:w="7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214" w:rsidRDefault="00251214" w:rsidP="009F0D0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Обновление парка компьютерной техники, поддержание в работоспособном состоянии имеющегося оборудования;</w:t>
            </w:r>
          </w:p>
          <w:p w:rsidR="00251214" w:rsidRDefault="00251214" w:rsidP="009F0D0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10"/>
                <w:sz w:val="24"/>
                <w:szCs w:val="24"/>
              </w:rPr>
              <w:t>- Внедрение системы электронного документооборота;</w:t>
            </w:r>
          </w:p>
          <w:p w:rsidR="00251214" w:rsidRDefault="00251214" w:rsidP="009F0D0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Закупка и лицензирование программного обеспечения программных средств, необходимая для развертывания портальных решений и позволяющая обеспечить большую динамичность и персонализацию портала государственных и муниципальных услуг;</w:t>
            </w:r>
          </w:p>
          <w:p w:rsidR="00251214" w:rsidRDefault="00251214" w:rsidP="009F0D0B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Защита информации.</w:t>
            </w:r>
          </w:p>
        </w:tc>
      </w:tr>
      <w:tr w:rsidR="00251214" w:rsidTr="00C72C55"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214" w:rsidRDefault="00251214" w:rsidP="009F0D0B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Программно-целевые инструменты программы </w:t>
            </w:r>
          </w:p>
        </w:tc>
        <w:tc>
          <w:tcPr>
            <w:tcW w:w="7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214" w:rsidRDefault="00251214" w:rsidP="009F0D0B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Подпрограмма: «Информационное обеспечение муниципального образования Яснополянское Щекинского района»</w:t>
            </w:r>
          </w:p>
        </w:tc>
      </w:tr>
      <w:tr w:rsidR="00251214" w:rsidTr="00C72C55"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214" w:rsidRDefault="00251214" w:rsidP="009F0D0B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Объемы бюджетных ассигнований программы </w:t>
            </w:r>
          </w:p>
        </w:tc>
        <w:tc>
          <w:tcPr>
            <w:tcW w:w="7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214" w:rsidRDefault="00251214" w:rsidP="009F0D0B">
            <w:pPr>
              <w:pStyle w:val="ConsCell"/>
              <w:keepLines/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 по муниципальной программе: 2960,0 тыс. рублей, в том числе по годам:</w:t>
            </w:r>
          </w:p>
          <w:p w:rsidR="00251214" w:rsidRDefault="00251214" w:rsidP="009F0D0B">
            <w:pPr>
              <w:pStyle w:val="ConsCell"/>
              <w:keepLines/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год-950,0-тыс. рублей</w:t>
            </w:r>
          </w:p>
          <w:p w:rsidR="00251214" w:rsidRDefault="00251214" w:rsidP="00636D24">
            <w:pPr>
              <w:pStyle w:val="ConsCell"/>
              <w:keepLines/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год-990,0-тыс. рублей</w:t>
            </w:r>
          </w:p>
          <w:p w:rsidR="00251214" w:rsidRDefault="00251214" w:rsidP="009F0D0B">
            <w:pPr>
              <w:pStyle w:val="ConsCell"/>
              <w:keepLines/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 год-1020,0-тыс. рублей</w:t>
            </w:r>
          </w:p>
          <w:p w:rsidR="00251214" w:rsidRDefault="00251214" w:rsidP="009F0D0B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u w:val="single"/>
              </w:rPr>
              <w:t>Подпрограмма: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«Информационное обеспечение муниципального образования Яснополянское Щекинского района»</w:t>
            </w:r>
          </w:p>
          <w:p w:rsidR="00251214" w:rsidRDefault="00251214" w:rsidP="00B84E92">
            <w:pPr>
              <w:pStyle w:val="ConsCell"/>
              <w:keepLines/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Всего по муниципальной программе: </w:t>
            </w:r>
            <w:r w:rsidRPr="00F24CEB">
              <w:rPr>
                <w:sz w:val="24"/>
                <w:szCs w:val="24"/>
              </w:rPr>
              <w:t>2960,0</w:t>
            </w:r>
            <w:r>
              <w:rPr>
                <w:sz w:val="24"/>
                <w:szCs w:val="24"/>
              </w:rPr>
              <w:t xml:space="preserve">  тыс. рублей, в том числе по годам:</w:t>
            </w:r>
          </w:p>
          <w:p w:rsidR="00251214" w:rsidRDefault="00251214" w:rsidP="00724C4A">
            <w:pPr>
              <w:pStyle w:val="ConsCell"/>
              <w:keepLines/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год-950,0-тыс. рублей</w:t>
            </w:r>
          </w:p>
          <w:p w:rsidR="00251214" w:rsidRDefault="00251214" w:rsidP="00724C4A">
            <w:pPr>
              <w:pStyle w:val="ConsCell"/>
              <w:keepLines/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год-990,0-тыс. рублей</w:t>
            </w:r>
          </w:p>
          <w:p w:rsidR="00251214" w:rsidRDefault="00251214" w:rsidP="00B84E92">
            <w:pPr>
              <w:pStyle w:val="ConsCell"/>
              <w:keepLines/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 год-1020,0-тыс. рублей</w:t>
            </w:r>
          </w:p>
          <w:p w:rsidR="00251214" w:rsidRDefault="00251214" w:rsidP="009F0D0B">
            <w:pPr>
              <w:pStyle w:val="ConsCell"/>
              <w:keepLines/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Объемы финансирования, предусмотренные Программой, подлежат ежегодной корректировке при формировании и утверждении бюджета МО Яснополянское Щекинского района на соответствующий год.</w:t>
            </w:r>
          </w:p>
          <w:p w:rsidR="00251214" w:rsidRDefault="00251214" w:rsidP="009F0D0B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Источник финансирования бюджет МО Яснополянское Щекинского района.</w:t>
            </w:r>
          </w:p>
        </w:tc>
      </w:tr>
      <w:tr w:rsidR="00251214" w:rsidTr="00C72C55"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214" w:rsidRDefault="00251214" w:rsidP="009F0D0B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Ожидаемые результаты реализации программы</w:t>
            </w:r>
          </w:p>
        </w:tc>
        <w:tc>
          <w:tcPr>
            <w:tcW w:w="7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214" w:rsidRDefault="00251214" w:rsidP="009F0D0B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Повышение качества предоставления муниципальных услуг, внедрение новых форм реализации муниципальных услуг с применением технологий электронного взаимодействия; совершенствование деловых процессов в органах муниципального управления, повышение качества и эффективности муниципального управления</w:t>
            </w:r>
          </w:p>
        </w:tc>
      </w:tr>
    </w:tbl>
    <w:p w:rsidR="00251214" w:rsidRDefault="00251214" w:rsidP="002A52C7">
      <w:pPr>
        <w:spacing w:after="0"/>
        <w:rPr>
          <w:rFonts w:ascii="Arial" w:hAnsi="Arial" w:cs="Arial"/>
          <w:b/>
          <w:sz w:val="24"/>
          <w:szCs w:val="24"/>
        </w:rPr>
        <w:sectPr w:rsidR="00251214">
          <w:pgSz w:w="11906" w:h="16838"/>
          <w:pgMar w:top="1134" w:right="851" w:bottom="1134" w:left="1701" w:header="708" w:footer="708" w:gutter="0"/>
          <w:cols w:space="720"/>
        </w:sectPr>
      </w:pPr>
    </w:p>
    <w:p w:rsidR="00251214" w:rsidRDefault="00251214" w:rsidP="002A52C7">
      <w:pPr>
        <w:spacing w:after="0" w:line="240" w:lineRule="auto"/>
        <w:ind w:firstLine="709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2. Содержание проблемы, анализ причин ее возникновения, обоснование необходимости ее решения программным методом</w:t>
      </w:r>
    </w:p>
    <w:p w:rsidR="00251214" w:rsidRDefault="00251214" w:rsidP="002A52C7">
      <w:pPr>
        <w:pStyle w:val="NormalWeb"/>
        <w:spacing w:before="0" w:beforeAutospacing="0" w:after="0" w:afterAutospacing="0"/>
        <w:ind w:firstLine="709"/>
        <w:jc w:val="both"/>
        <w:rPr>
          <w:rFonts w:ascii="Arial" w:hAnsi="Arial" w:cs="Arial"/>
          <w:b/>
          <w:bCs/>
        </w:rPr>
      </w:pPr>
    </w:p>
    <w:p w:rsidR="00251214" w:rsidRDefault="00251214" w:rsidP="002A52C7">
      <w:pPr>
        <w:pStyle w:val="NormalWeb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СМЭВ</w:t>
      </w:r>
      <w:r>
        <w:rPr>
          <w:rFonts w:ascii="Arial" w:hAnsi="Arial" w:cs="Arial"/>
        </w:rPr>
        <w:t xml:space="preserve"> – это федеральная государственная информационная система, включающая в себя информационные базы данных, содержащие сведения об используемых органами и организациями программных и технических средствах, обеспечивающих возможность доступа через систему взаимодействия к их информационным системам и электронным сервисам, а также сведения об истории движения в системе взаимодействия электронных сообщений при предоставлении государственных и муниципальных услуг и исполнении государственных и муниципальных функций в электронной форме. </w:t>
      </w:r>
    </w:p>
    <w:p w:rsidR="00251214" w:rsidRDefault="00251214" w:rsidP="002A52C7">
      <w:pPr>
        <w:pStyle w:val="NormalWeb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Кроме того, в состав СМЭВ входят программные и технические средства, обеспечивающие взаимодействие информационных систем органов и организаций, используемых при предоставлении в электронной форме государственных и муниципальных услуг и исполнении государственных и муниципальных функций.</w:t>
      </w:r>
    </w:p>
    <w:p w:rsidR="00251214" w:rsidRDefault="00251214" w:rsidP="002A52C7">
      <w:pPr>
        <w:pStyle w:val="NormalWeb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Огромное значение имеет защита информации в информационной системе, в том числе персональных данных, для чего необходимо лицензирование программного обеспечения и внедрение специальных программно-аппаратных комплексов.</w:t>
      </w:r>
    </w:p>
    <w:p w:rsidR="00251214" w:rsidRDefault="00251214" w:rsidP="002A52C7">
      <w:pPr>
        <w:pStyle w:val="NormalWeb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Выполнение Программы позволит:</w:t>
      </w:r>
    </w:p>
    <w:p w:rsidR="00251214" w:rsidRDefault="00251214" w:rsidP="002A52C7">
      <w:pPr>
        <w:pStyle w:val="NormalWeb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- обеспечить развитие информационной системы администрации МО Яснополянское Щекинского района;</w:t>
      </w:r>
    </w:p>
    <w:p w:rsidR="00251214" w:rsidRDefault="00251214" w:rsidP="002A52C7">
      <w:pPr>
        <w:pStyle w:val="NormalWeb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- обеспечить полномасштабное использование интеграционной платформы при организации информационного взаимодействия органов государственной власти между собой, а также с гражданами и организациями;</w:t>
      </w:r>
    </w:p>
    <w:p w:rsidR="00251214" w:rsidRDefault="00251214" w:rsidP="002A52C7">
      <w:pPr>
        <w:pStyle w:val="NormalWeb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- обеспечить квалифицированную техническую поддержку функционирующих систем;</w:t>
      </w:r>
    </w:p>
    <w:p w:rsidR="00251214" w:rsidRDefault="00251214" w:rsidP="002A52C7">
      <w:pPr>
        <w:pStyle w:val="NormalWeb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- перевести внутреннюю систему электронного документооборота на новый, более высокий уровень;</w:t>
      </w:r>
    </w:p>
    <w:p w:rsidR="00251214" w:rsidRDefault="00251214" w:rsidP="002A52C7">
      <w:pPr>
        <w:pStyle w:val="NormalWeb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провести программно-техническое расширение базы абонентов автоматизированной системы электронного документооборота. </w:t>
      </w:r>
    </w:p>
    <w:p w:rsidR="00251214" w:rsidRDefault="00251214" w:rsidP="002A52C7">
      <w:pPr>
        <w:pStyle w:val="NormalWeb"/>
        <w:spacing w:before="0" w:beforeAutospacing="0" w:after="0" w:afterAutospacing="0"/>
        <w:ind w:firstLine="709"/>
        <w:jc w:val="both"/>
        <w:rPr>
          <w:rFonts w:ascii="Arial" w:hAnsi="Arial" w:cs="Arial"/>
          <w:b/>
        </w:rPr>
      </w:pPr>
    </w:p>
    <w:p w:rsidR="00251214" w:rsidRDefault="00251214" w:rsidP="002A52C7">
      <w:pPr>
        <w:spacing w:after="0" w:line="240" w:lineRule="auto"/>
        <w:ind w:firstLine="709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3.Основные цели и задачи Программы сроки и этапы реализации Программы</w:t>
      </w:r>
    </w:p>
    <w:p w:rsidR="00251214" w:rsidRDefault="00251214" w:rsidP="002A52C7">
      <w:pPr>
        <w:pStyle w:val="NormalWeb"/>
        <w:spacing w:before="0" w:beforeAutospacing="0" w:after="0" w:afterAutospacing="0"/>
        <w:ind w:firstLine="709"/>
        <w:jc w:val="both"/>
        <w:rPr>
          <w:rFonts w:ascii="Arial" w:hAnsi="Arial" w:cs="Arial"/>
          <w:i/>
          <w:iCs/>
        </w:rPr>
      </w:pPr>
    </w:p>
    <w:p w:rsidR="00251214" w:rsidRDefault="00251214" w:rsidP="002A52C7">
      <w:pPr>
        <w:pStyle w:val="NormalWeb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  <w:i/>
          <w:iCs/>
        </w:rPr>
        <w:t>Главное предназначение системы</w:t>
      </w:r>
      <w:r>
        <w:rPr>
          <w:rFonts w:ascii="Arial" w:hAnsi="Arial" w:cs="Arial"/>
        </w:rPr>
        <w:t xml:space="preserve"> – «обеспечение исполнения государственных и муниципальных функций в электронной форме». СМЭВ должна передавать запросы граждан в подключенные к ней ведомственные информационные системы госорганов, отвечающих за предоставление этих услуг, а в обратную сторону - передавать на единый портал данные после их обработки в ведомственных ИС и информацию о ходе выполнения запросов. </w:t>
      </w:r>
    </w:p>
    <w:p w:rsidR="00251214" w:rsidRDefault="00251214" w:rsidP="002A52C7">
      <w:pPr>
        <w:pStyle w:val="NormalWeb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Обеспечение рабочих мест администрации МО Яснополянское Щекинского района лицензионным программным обеспечением направлено на решение следующих задач:</w:t>
      </w:r>
    </w:p>
    <w:p w:rsidR="00251214" w:rsidRDefault="00251214" w:rsidP="002A52C7">
      <w:pPr>
        <w:pStyle w:val="NormalWeb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-создание муниципального сегмента СМЭВ</w:t>
      </w:r>
    </w:p>
    <w:p w:rsidR="00251214" w:rsidRDefault="00251214" w:rsidP="002A52C7">
      <w:pPr>
        <w:pStyle w:val="NormalWeb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- подключение к районному сегменту защищенной сети для передачи информации при оказании государственных (муниципальных) услуг </w:t>
      </w:r>
    </w:p>
    <w:p w:rsidR="00251214" w:rsidRDefault="00251214" w:rsidP="002A52C7">
      <w:pPr>
        <w:pStyle w:val="NormalWeb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-обеспечение информационной безопасности при обмене информацией через телекоммуникационные каналы</w:t>
      </w:r>
    </w:p>
    <w:p w:rsidR="00251214" w:rsidRDefault="00251214" w:rsidP="002A52C7">
      <w:pPr>
        <w:pStyle w:val="NormalWeb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- обеспечение эффективной и стабильной работы информационных систем, направленных на предоставление государственных и муниципальных услуг в электронном виде;</w:t>
      </w:r>
    </w:p>
    <w:p w:rsidR="00251214" w:rsidRDefault="00251214" w:rsidP="002A52C7">
      <w:pPr>
        <w:pStyle w:val="NormalWeb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Срок реализации Программы-2024-2026годы.</w:t>
      </w:r>
    </w:p>
    <w:p w:rsidR="00251214" w:rsidRDefault="00251214" w:rsidP="002A52C7">
      <w:pPr>
        <w:pStyle w:val="NormalWeb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</w:p>
    <w:p w:rsidR="00251214" w:rsidRDefault="00251214" w:rsidP="002A52C7">
      <w:pPr>
        <w:spacing w:after="0" w:line="240" w:lineRule="auto"/>
        <w:ind w:firstLine="709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4.Ресурсное обеспечение Программы</w:t>
      </w:r>
    </w:p>
    <w:p w:rsidR="00251214" w:rsidRDefault="00251214" w:rsidP="002A52C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251214" w:rsidRDefault="00251214" w:rsidP="002A52C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Финансирование мероприятий Программы производится за счет бюджета МО Яснополянское Щекинского района. При реализации совместных проектов в рамках исполнения ФЦП «Электронная Россия», других совместных проектов финансирование может производиться за счет федерального и областного бюджетов, внебюджетных источников, на условиях долевого финансирования. Кроме того, участие в совместных проектах может сопровождаться передачей разработанных или приобретенных в ходе исполнения проектов технических средств или программных продуктов.</w:t>
      </w:r>
    </w:p>
    <w:p w:rsidR="00251214" w:rsidRDefault="00251214" w:rsidP="002A52C7">
      <w:pPr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</w:p>
    <w:p w:rsidR="00251214" w:rsidRDefault="00251214" w:rsidP="002A52C7">
      <w:pPr>
        <w:spacing w:after="0" w:line="240" w:lineRule="auto"/>
        <w:ind w:firstLine="709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5. Основные направления реализации Программы</w:t>
      </w:r>
    </w:p>
    <w:p w:rsidR="00251214" w:rsidRDefault="00251214" w:rsidP="002A52C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251214" w:rsidRDefault="00251214" w:rsidP="002A52C7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Обновление парка компьютерной техники, поддержание в работоспособном состоянии имеющегося оборудования</w:t>
      </w:r>
    </w:p>
    <w:p w:rsidR="00251214" w:rsidRDefault="00251214" w:rsidP="002A52C7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Внедрение системы электронного документооборота</w:t>
      </w:r>
    </w:p>
    <w:p w:rsidR="00251214" w:rsidRDefault="00251214" w:rsidP="002A52C7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Сопровождение и обновление информационных систем</w:t>
      </w:r>
    </w:p>
    <w:p w:rsidR="00251214" w:rsidRDefault="00251214" w:rsidP="002A52C7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Приобретение лицензированного ПО</w:t>
      </w:r>
    </w:p>
    <w:p w:rsidR="00251214" w:rsidRDefault="00251214" w:rsidP="002A52C7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Защита информации</w:t>
      </w:r>
    </w:p>
    <w:p w:rsidR="00251214" w:rsidRDefault="00251214" w:rsidP="002A52C7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Повышение квалификации сотрудников администрации и муниципальных организаций в области использования ИКТ.</w:t>
      </w:r>
    </w:p>
    <w:p w:rsidR="00251214" w:rsidRDefault="00251214" w:rsidP="002A52C7">
      <w:pPr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</w:p>
    <w:p w:rsidR="00251214" w:rsidRDefault="00251214" w:rsidP="002A52C7">
      <w:pPr>
        <w:spacing w:after="0" w:line="240" w:lineRule="auto"/>
        <w:ind w:firstLine="709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6.Социально - экономическая эффективность Программы</w:t>
      </w:r>
    </w:p>
    <w:p w:rsidR="00251214" w:rsidRDefault="00251214" w:rsidP="002A52C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251214" w:rsidRDefault="00251214" w:rsidP="002A52C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Реализация Программы позволит:</w:t>
      </w:r>
    </w:p>
    <w:p w:rsidR="00251214" w:rsidRDefault="00251214" w:rsidP="002A52C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-обеспечить развитие системы информационного обеспечения МО Яснополянское Щекинского района</w:t>
      </w:r>
    </w:p>
    <w:p w:rsidR="00251214" w:rsidRDefault="00251214" w:rsidP="002A52C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-обеспечить квалифицированную техническую поддержку функционирующих систем;</w:t>
      </w:r>
    </w:p>
    <w:p w:rsidR="00251214" w:rsidRDefault="00251214" w:rsidP="002A52C7">
      <w:pPr>
        <w:pStyle w:val="NormalWeb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- перевести внутреннюю систему электронного документооборота на новый, более высокий уровень;</w:t>
      </w:r>
    </w:p>
    <w:p w:rsidR="00251214" w:rsidRDefault="00251214" w:rsidP="002A52C7">
      <w:pPr>
        <w:pStyle w:val="NormalWeb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-провести программно-техническое расширение базы абонентов автоматизированной системы электронного документооборота. </w:t>
      </w:r>
    </w:p>
    <w:p w:rsidR="00251214" w:rsidRDefault="00251214" w:rsidP="002A52C7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251214" w:rsidRDefault="00251214" w:rsidP="002A52C7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251214" w:rsidRDefault="00251214" w:rsidP="002A52C7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251214" w:rsidRDefault="00251214" w:rsidP="002A52C7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251214" w:rsidRDefault="00251214" w:rsidP="002A52C7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251214" w:rsidRDefault="00251214" w:rsidP="002A52C7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251214" w:rsidRDefault="00251214" w:rsidP="002A52C7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251214" w:rsidRDefault="00251214" w:rsidP="002A52C7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251214" w:rsidRDefault="00251214" w:rsidP="002A52C7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251214" w:rsidRDefault="00251214" w:rsidP="002A52C7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251214" w:rsidRDefault="00251214" w:rsidP="002A52C7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251214" w:rsidRDefault="00251214" w:rsidP="002A52C7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251214" w:rsidRDefault="00251214" w:rsidP="002A52C7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251214" w:rsidRDefault="00251214" w:rsidP="002A52C7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251214" w:rsidRDefault="00251214" w:rsidP="002A52C7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251214" w:rsidRDefault="00251214" w:rsidP="002A52C7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251214" w:rsidRDefault="00251214" w:rsidP="002A52C7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251214" w:rsidRDefault="00251214" w:rsidP="002A52C7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251214" w:rsidRDefault="00251214" w:rsidP="002A52C7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251214" w:rsidRDefault="00251214" w:rsidP="002A52C7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251214" w:rsidRDefault="00251214" w:rsidP="002A52C7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251214" w:rsidRDefault="00251214" w:rsidP="002A52C7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251214" w:rsidRDefault="00251214" w:rsidP="002A52C7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251214" w:rsidRDefault="00251214" w:rsidP="002A52C7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251214" w:rsidRDefault="00251214" w:rsidP="002A52C7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251214" w:rsidRDefault="00251214" w:rsidP="002A52C7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251214" w:rsidRDefault="00251214" w:rsidP="002A52C7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251214" w:rsidRDefault="00251214" w:rsidP="002A52C7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251214" w:rsidRDefault="00251214" w:rsidP="002A52C7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251214" w:rsidRDefault="00251214" w:rsidP="002A52C7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251214" w:rsidRDefault="00251214" w:rsidP="002A52C7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251214" w:rsidRDefault="00251214" w:rsidP="002A52C7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251214" w:rsidRDefault="00251214" w:rsidP="002A52C7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251214" w:rsidRDefault="00251214" w:rsidP="002A52C7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251214" w:rsidRDefault="00251214" w:rsidP="002A52C7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  <w:sectPr w:rsidR="00251214">
          <w:pgSz w:w="11906" w:h="16838"/>
          <w:pgMar w:top="1134" w:right="851" w:bottom="1134" w:left="1701" w:header="708" w:footer="708" w:gutter="0"/>
          <w:cols w:space="720"/>
        </w:sectPr>
      </w:pPr>
    </w:p>
    <w:p w:rsidR="00251214" w:rsidRDefault="00251214" w:rsidP="002A52C7">
      <w:pPr>
        <w:pStyle w:val="ConsPlusNormal"/>
        <w:widowControl/>
        <w:ind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Перечень </w:t>
      </w:r>
    </w:p>
    <w:p w:rsidR="00251214" w:rsidRDefault="00251214" w:rsidP="002A52C7">
      <w:pPr>
        <w:pStyle w:val="ConsPlusNormal"/>
        <w:widowControl/>
        <w:ind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мероприятий по реализации муниципальной программы </w:t>
      </w:r>
      <w:r>
        <w:rPr>
          <w:b/>
          <w:bCs/>
          <w:color w:val="000000"/>
          <w:sz w:val="26"/>
          <w:szCs w:val="26"/>
        </w:rPr>
        <w:t>«Ресурсное обеспечение информационной системы муниципального образования Яснополянское Щекинского района»</w:t>
      </w:r>
    </w:p>
    <w:p w:rsidR="00251214" w:rsidRDefault="00251214" w:rsidP="002A52C7">
      <w:pPr>
        <w:pStyle w:val="ConsPlusNormal"/>
        <w:widowControl/>
        <w:jc w:val="center"/>
        <w:rPr>
          <w:b/>
          <w:sz w:val="24"/>
          <w:szCs w:val="24"/>
        </w:rPr>
      </w:pPr>
    </w:p>
    <w:tbl>
      <w:tblPr>
        <w:tblW w:w="0" w:type="auto"/>
        <w:jc w:val="center"/>
        <w:tblCellMar>
          <w:left w:w="113" w:type="dxa"/>
          <w:right w:w="113" w:type="dxa"/>
        </w:tblCellMar>
        <w:tblLook w:val="00A0"/>
      </w:tblPr>
      <w:tblGrid>
        <w:gridCol w:w="2746"/>
        <w:gridCol w:w="1663"/>
        <w:gridCol w:w="963"/>
        <w:gridCol w:w="1974"/>
        <w:gridCol w:w="1634"/>
        <w:gridCol w:w="1327"/>
        <w:gridCol w:w="2063"/>
        <w:gridCol w:w="2143"/>
      </w:tblGrid>
      <w:tr w:rsidR="00251214" w:rsidTr="009F0D0B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1214" w:rsidRDefault="00251214" w:rsidP="009F0D0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</w:t>
            </w:r>
            <w:r>
              <w:rPr>
                <w:b/>
                <w:sz w:val="24"/>
                <w:szCs w:val="24"/>
              </w:rPr>
              <w:br/>
              <w:t>мероприятия, подпрограммы, программы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1214" w:rsidRDefault="00251214" w:rsidP="009F0D0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Срок </w:t>
            </w:r>
            <w:r>
              <w:rPr>
                <w:b/>
                <w:sz w:val="24"/>
                <w:szCs w:val="24"/>
              </w:rPr>
              <w:br/>
              <w:t>исполнения</w:t>
            </w:r>
          </w:p>
        </w:tc>
        <w:tc>
          <w:tcPr>
            <w:tcW w:w="0" w:type="auto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1214" w:rsidRDefault="00251214" w:rsidP="009F0D0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Объем финансирования (млн. рублей)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1214" w:rsidRDefault="00251214" w:rsidP="009F0D0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Исполнители</w:t>
            </w:r>
            <w:r>
              <w:rPr>
                <w:b/>
                <w:sz w:val="24"/>
                <w:szCs w:val="24"/>
              </w:rPr>
              <w:br/>
            </w:r>
          </w:p>
        </w:tc>
      </w:tr>
      <w:tr w:rsidR="00251214" w:rsidTr="009F0D0B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1214" w:rsidRDefault="00251214" w:rsidP="009F0D0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1214" w:rsidRDefault="00251214" w:rsidP="009F0D0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1214" w:rsidRDefault="00251214" w:rsidP="009F0D0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1214" w:rsidRDefault="00251214" w:rsidP="009F0D0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 том числе за счет средств: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1214" w:rsidRDefault="00251214" w:rsidP="009F0D0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251214" w:rsidTr="00EC4FF2">
        <w:trPr>
          <w:trHeight w:val="491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1214" w:rsidRDefault="00251214" w:rsidP="009F0D0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1214" w:rsidRDefault="00251214" w:rsidP="009F0D0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1214" w:rsidRDefault="00251214" w:rsidP="009F0D0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1214" w:rsidRDefault="00251214" w:rsidP="009F0D0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федерального</w:t>
            </w:r>
            <w:r>
              <w:rPr>
                <w:b/>
                <w:sz w:val="24"/>
                <w:szCs w:val="24"/>
              </w:rPr>
              <w:br/>
              <w:t>бюджета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1214" w:rsidRDefault="00251214" w:rsidP="009F0D0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областного бюджета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1214" w:rsidRDefault="00251214" w:rsidP="009F0D0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местного </w:t>
            </w:r>
            <w:r>
              <w:rPr>
                <w:b/>
                <w:sz w:val="24"/>
                <w:szCs w:val="24"/>
              </w:rPr>
              <w:br/>
              <w:t>бюджета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1214" w:rsidRDefault="00251214" w:rsidP="009F0D0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внебюджетных</w:t>
            </w:r>
            <w:r>
              <w:rPr>
                <w:b/>
                <w:sz w:val="24"/>
                <w:szCs w:val="24"/>
              </w:rPr>
              <w:br/>
              <w:t>источников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1214" w:rsidRDefault="00251214" w:rsidP="009F0D0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251214" w:rsidTr="009F0D0B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214" w:rsidRDefault="00251214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 функциональных возможностей официального сайта МО Яснополянское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214" w:rsidRDefault="00251214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2024-2026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214" w:rsidRDefault="00251214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214" w:rsidRDefault="00251214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214" w:rsidRDefault="00251214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214" w:rsidRDefault="00251214" w:rsidP="00402EC3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214" w:rsidRDefault="00251214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214" w:rsidRDefault="00251214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МО Яснополянское Щекинского района</w:t>
            </w:r>
          </w:p>
        </w:tc>
      </w:tr>
      <w:tr w:rsidR="00251214" w:rsidTr="009F0D0B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214" w:rsidRDefault="00251214" w:rsidP="009F0D0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Создание условий для публикации реестра муниципальных услуг на официальном сайте МО Яснополянское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214" w:rsidRDefault="00251214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2024-2026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214" w:rsidRDefault="00251214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214" w:rsidRDefault="00251214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214" w:rsidRDefault="00251214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214" w:rsidRDefault="00251214" w:rsidP="00402EC3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214" w:rsidRDefault="00251214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214" w:rsidRDefault="00251214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МО Яснополянское Щекинского района</w:t>
            </w:r>
          </w:p>
        </w:tc>
      </w:tr>
      <w:tr w:rsidR="00251214" w:rsidTr="009F0D0B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214" w:rsidRDefault="00251214" w:rsidP="009F0D0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Внедрение элементов электронных услуг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214" w:rsidRDefault="00251214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2024-2026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214" w:rsidRDefault="00251214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214" w:rsidRDefault="00251214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214" w:rsidRDefault="00251214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214" w:rsidRDefault="00251214" w:rsidP="00402EC3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214" w:rsidRDefault="00251214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214" w:rsidRDefault="00251214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МО Яснополянское Щекинского района</w:t>
            </w:r>
          </w:p>
        </w:tc>
      </w:tr>
      <w:tr w:rsidR="00251214" w:rsidTr="009F0D0B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214" w:rsidRDefault="00251214" w:rsidP="009F0D0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Приобретение и модернизация средств вычислительной техники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214" w:rsidRDefault="00251214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2024-2026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214" w:rsidRDefault="00251214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400,0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214" w:rsidRDefault="00251214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214" w:rsidRDefault="00251214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214" w:rsidRDefault="00251214" w:rsidP="00402EC3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214" w:rsidRDefault="00251214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214" w:rsidRDefault="00251214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МО Яснополянское Щекинского района</w:t>
            </w:r>
          </w:p>
        </w:tc>
      </w:tr>
      <w:tr w:rsidR="00251214" w:rsidTr="009F0D0B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214" w:rsidRDefault="00251214" w:rsidP="009F0D0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Участие в семинарах и научно-практических конференциях по проблемам развития ИКТ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214" w:rsidRDefault="00251214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2024-2026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214" w:rsidRDefault="00251214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214" w:rsidRDefault="00251214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214" w:rsidRDefault="00251214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214" w:rsidRDefault="00251214" w:rsidP="00402EC3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214" w:rsidRDefault="00251214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214" w:rsidRDefault="00251214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МО Яснополянское Щекинского района</w:t>
            </w:r>
          </w:p>
        </w:tc>
      </w:tr>
      <w:tr w:rsidR="00251214" w:rsidTr="009F0D0B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214" w:rsidRDefault="00251214" w:rsidP="009F0D0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Приобретение и обновление лицензионного программного обеспечения (операционная система, правовая система, антивирусное обеспечение и другие офисные программы)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214" w:rsidRDefault="00251214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2024-2026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214" w:rsidRDefault="00251214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1060,0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214" w:rsidRDefault="00251214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214" w:rsidRDefault="00251214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214" w:rsidRDefault="00251214" w:rsidP="00402EC3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1060,0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214" w:rsidRDefault="00251214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214" w:rsidRDefault="00251214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МО Яснополянское Щекинского района</w:t>
            </w:r>
          </w:p>
        </w:tc>
      </w:tr>
      <w:tr w:rsidR="00251214" w:rsidTr="009F0D0B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214" w:rsidRDefault="00251214" w:rsidP="009F0D0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214" w:rsidRDefault="00251214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214" w:rsidRDefault="00251214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2960,0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214" w:rsidRDefault="00251214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214" w:rsidRDefault="00251214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214" w:rsidRDefault="00251214" w:rsidP="00466996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2960,0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214" w:rsidRDefault="00251214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214" w:rsidRDefault="00251214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</w:tbl>
    <w:p w:rsidR="00251214" w:rsidRDefault="00251214" w:rsidP="002A52C7">
      <w:pPr>
        <w:pStyle w:val="ConsPlusNormal"/>
        <w:rPr>
          <w:b/>
          <w:sz w:val="24"/>
          <w:szCs w:val="24"/>
        </w:rPr>
      </w:pPr>
    </w:p>
    <w:p w:rsidR="00251214" w:rsidRDefault="00251214" w:rsidP="002A52C7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  <w:sectPr w:rsidR="00251214">
          <w:pgSz w:w="16838" w:h="11906" w:orient="landscape"/>
          <w:pgMar w:top="1134" w:right="850" w:bottom="1134" w:left="1701" w:header="709" w:footer="709" w:gutter="0"/>
          <w:cols w:space="720"/>
        </w:sectPr>
      </w:pPr>
    </w:p>
    <w:p w:rsidR="00251214" w:rsidRDefault="00251214" w:rsidP="002A52C7">
      <w:pPr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  <w:lang w:eastAsia="ru-RU"/>
        </w:rPr>
        <w:sectPr w:rsidR="00251214">
          <w:pgSz w:w="11906" w:h="16838"/>
          <w:pgMar w:top="1134" w:right="851" w:bottom="1134" w:left="1701" w:header="708" w:footer="708" w:gutter="0"/>
          <w:cols w:space="720"/>
        </w:sectPr>
      </w:pPr>
    </w:p>
    <w:p w:rsidR="00251214" w:rsidRDefault="00251214" w:rsidP="002A52C7">
      <w:pPr>
        <w:pStyle w:val="ConsPlusNormal"/>
        <w:widowControl/>
        <w:ind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Перечень </w:t>
      </w:r>
    </w:p>
    <w:p w:rsidR="00251214" w:rsidRDefault="00251214" w:rsidP="002A52C7">
      <w:pPr>
        <w:pStyle w:val="ConsPlusNormal"/>
        <w:widowControl/>
        <w:ind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мероприятий по реализации муниципальной программы «Информационное обеспечение муниципального образования Яснополянское Щекинского района»</w:t>
      </w:r>
    </w:p>
    <w:p w:rsidR="00251214" w:rsidRDefault="00251214" w:rsidP="002A52C7">
      <w:pPr>
        <w:pStyle w:val="ConsPlusNormal"/>
        <w:widowControl/>
        <w:ind w:firstLine="709"/>
        <w:jc w:val="center"/>
        <w:rPr>
          <w:b/>
          <w:sz w:val="24"/>
          <w:szCs w:val="24"/>
        </w:rPr>
      </w:pPr>
    </w:p>
    <w:tbl>
      <w:tblPr>
        <w:tblW w:w="0" w:type="auto"/>
        <w:jc w:val="center"/>
        <w:tblCellMar>
          <w:left w:w="113" w:type="dxa"/>
          <w:right w:w="113" w:type="dxa"/>
        </w:tblCellMar>
        <w:tblLook w:val="00A0"/>
      </w:tblPr>
      <w:tblGrid>
        <w:gridCol w:w="2997"/>
        <w:gridCol w:w="1704"/>
        <w:gridCol w:w="961"/>
        <w:gridCol w:w="1974"/>
        <w:gridCol w:w="1666"/>
        <w:gridCol w:w="1327"/>
        <w:gridCol w:w="2063"/>
        <w:gridCol w:w="1820"/>
      </w:tblGrid>
      <w:tr w:rsidR="00251214" w:rsidTr="009F0D0B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1214" w:rsidRDefault="00251214" w:rsidP="009F0D0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мероприятия, подпрограммы, ведомственной целевой программы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1214" w:rsidRDefault="00251214" w:rsidP="009F0D0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0" w:type="auto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1214" w:rsidRDefault="00251214" w:rsidP="009F0D0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Объем финансирования (млн. рублей)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1214" w:rsidRDefault="00251214" w:rsidP="009F0D0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Исполнители</w:t>
            </w:r>
          </w:p>
        </w:tc>
      </w:tr>
      <w:tr w:rsidR="00251214" w:rsidTr="009F0D0B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1214" w:rsidRDefault="00251214" w:rsidP="009F0D0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1214" w:rsidRDefault="00251214" w:rsidP="009F0D0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1214" w:rsidRDefault="00251214" w:rsidP="009F0D0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1214" w:rsidRDefault="00251214" w:rsidP="009F0D0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 том числе за счет средств: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1214" w:rsidRDefault="00251214" w:rsidP="009F0D0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251214" w:rsidTr="009F0D0B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1214" w:rsidRDefault="00251214" w:rsidP="009F0D0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1214" w:rsidRDefault="00251214" w:rsidP="009F0D0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1214" w:rsidRDefault="00251214" w:rsidP="009F0D0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1214" w:rsidRDefault="00251214" w:rsidP="009F0D0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федерального</w:t>
            </w:r>
            <w:r>
              <w:rPr>
                <w:b/>
                <w:sz w:val="24"/>
                <w:szCs w:val="24"/>
              </w:rPr>
              <w:br/>
              <w:t>бюджета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1214" w:rsidRDefault="00251214" w:rsidP="009F0D0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областного бюджета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1214" w:rsidRDefault="00251214" w:rsidP="009F0D0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местного </w:t>
            </w:r>
            <w:r>
              <w:rPr>
                <w:b/>
                <w:sz w:val="24"/>
                <w:szCs w:val="24"/>
              </w:rPr>
              <w:br/>
              <w:t>бюджета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1214" w:rsidRDefault="00251214" w:rsidP="009F0D0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внебюджетных</w:t>
            </w:r>
            <w:r>
              <w:rPr>
                <w:b/>
                <w:sz w:val="24"/>
                <w:szCs w:val="24"/>
              </w:rPr>
              <w:br/>
              <w:t>источников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1214" w:rsidRDefault="00251214" w:rsidP="009F0D0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251214" w:rsidTr="009F0D0B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214" w:rsidRDefault="00251214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Обеспечение доступа к сети Интернет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214" w:rsidRDefault="00251214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2024-2026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214" w:rsidRDefault="00251214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1670,0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214" w:rsidRDefault="00251214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214" w:rsidRDefault="00251214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214" w:rsidRDefault="00251214" w:rsidP="00402EC3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1670,0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214" w:rsidRDefault="00251214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214" w:rsidRDefault="00251214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251214" w:rsidTr="009F0D0B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214" w:rsidRDefault="00251214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Приобретение, техническое и информационное обслуживание компьютерной техники, комплектующих и программного обеспечения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214" w:rsidRDefault="00251214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2024-2026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214" w:rsidRDefault="00251214" w:rsidP="0041462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214" w:rsidRDefault="00251214" w:rsidP="0041462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214" w:rsidRDefault="00251214" w:rsidP="0041462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214" w:rsidRDefault="00251214" w:rsidP="00402EC3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214" w:rsidRDefault="00251214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214" w:rsidRDefault="00251214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</w:tbl>
    <w:p w:rsidR="00251214" w:rsidRDefault="00251214" w:rsidP="002A52C7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  <w:sectPr w:rsidR="00251214">
          <w:type w:val="continuous"/>
          <w:pgSz w:w="16838" w:h="11906" w:orient="landscape"/>
          <w:pgMar w:top="1134" w:right="851" w:bottom="1134" w:left="1701" w:header="709" w:footer="709" w:gutter="0"/>
          <w:cols w:space="720"/>
        </w:sectPr>
      </w:pPr>
    </w:p>
    <w:p w:rsidR="00251214" w:rsidRDefault="00251214" w:rsidP="002A52C7">
      <w:pPr>
        <w:pStyle w:val="ConsPlusNormal"/>
        <w:widowControl/>
        <w:ind w:firstLine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ПЕРЕЧЕНЬ</w:t>
      </w:r>
    </w:p>
    <w:p w:rsidR="00251214" w:rsidRDefault="00251214" w:rsidP="002A52C7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показателей результативности и эффективности реализации муниципальной программы «Ресурсное обеспечение информационной системы администрации муниципального образования Яснополянское Щекинского района»</w:t>
      </w:r>
    </w:p>
    <w:p w:rsidR="00251214" w:rsidRDefault="00251214" w:rsidP="002A52C7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tbl>
      <w:tblPr>
        <w:tblW w:w="0" w:type="auto"/>
        <w:jc w:val="center"/>
        <w:tblLayout w:type="fixed"/>
        <w:tblCellMar>
          <w:left w:w="113" w:type="dxa"/>
          <w:right w:w="113" w:type="dxa"/>
        </w:tblCellMar>
        <w:tblLook w:val="00A0"/>
      </w:tblPr>
      <w:tblGrid>
        <w:gridCol w:w="2523"/>
        <w:gridCol w:w="2119"/>
        <w:gridCol w:w="1970"/>
        <w:gridCol w:w="1601"/>
        <w:gridCol w:w="1440"/>
        <w:gridCol w:w="1620"/>
        <w:gridCol w:w="1246"/>
        <w:gridCol w:w="23"/>
        <w:gridCol w:w="1970"/>
      </w:tblGrid>
      <w:tr w:rsidR="00251214" w:rsidTr="009F0D0B">
        <w:trPr>
          <w:jc w:val="center"/>
        </w:trPr>
        <w:tc>
          <w:tcPr>
            <w:tcW w:w="252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1214" w:rsidRDefault="00251214" w:rsidP="009F0D0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Цели и задачи муниципальной программы</w:t>
            </w:r>
          </w:p>
        </w:tc>
        <w:tc>
          <w:tcPr>
            <w:tcW w:w="211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1214" w:rsidRDefault="00251214" w:rsidP="009F0D0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Перечень конечных и непосредственных показателей (индикаторов)</w:t>
            </w:r>
          </w:p>
        </w:tc>
        <w:tc>
          <w:tcPr>
            <w:tcW w:w="197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1214" w:rsidRDefault="00251214" w:rsidP="009F0D0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Фактическое значение показателя на момент разработки муниципаль-ной программы (базисное значение)</w:t>
            </w:r>
          </w:p>
        </w:tc>
        <w:tc>
          <w:tcPr>
            <w:tcW w:w="593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1214" w:rsidRDefault="00251214" w:rsidP="009F0D0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Значения показателей по годам реализации </w:t>
            </w:r>
            <w:r>
              <w:rPr>
                <w:b/>
                <w:sz w:val="24"/>
                <w:szCs w:val="24"/>
              </w:rPr>
              <w:br/>
              <w:t>муниципальной программы</w:t>
            </w:r>
          </w:p>
        </w:tc>
        <w:tc>
          <w:tcPr>
            <w:tcW w:w="197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1214" w:rsidRDefault="00251214" w:rsidP="009F0D0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Плановое значение показателя на день окончания действия муниципаль-ной программы</w:t>
            </w:r>
          </w:p>
        </w:tc>
      </w:tr>
      <w:tr w:rsidR="00251214" w:rsidTr="009F0D0B">
        <w:trPr>
          <w:jc w:val="center"/>
        </w:trPr>
        <w:tc>
          <w:tcPr>
            <w:tcW w:w="252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1214" w:rsidRDefault="00251214" w:rsidP="009F0D0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1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1214" w:rsidRDefault="00251214" w:rsidP="009F0D0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1214" w:rsidRDefault="00251214" w:rsidP="009F0D0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1214" w:rsidRDefault="00251214" w:rsidP="009F0D0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1-й год реализации муниципаль-ной программы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1214" w:rsidRDefault="00251214" w:rsidP="009F0D0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2-й год реализации муниципаль-ной программы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51214" w:rsidRDefault="00251214" w:rsidP="009F0D0B">
            <w:pPr>
              <w:pStyle w:val="ConsPlusNormal"/>
              <w:widowControl/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3-й год реализации муниципаль-ной программы</w:t>
            </w:r>
          </w:p>
        </w:tc>
        <w:tc>
          <w:tcPr>
            <w:tcW w:w="126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1214" w:rsidRDefault="00251214" w:rsidP="009F0D0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4-й год реализации муниципаль-ной программы</w:t>
            </w:r>
          </w:p>
        </w:tc>
        <w:tc>
          <w:tcPr>
            <w:tcW w:w="19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1214" w:rsidRDefault="00251214" w:rsidP="009F0D0B">
            <w:pPr>
              <w:pStyle w:val="ConsPlusNormal"/>
              <w:rPr>
                <w:b/>
                <w:sz w:val="24"/>
                <w:szCs w:val="24"/>
              </w:rPr>
            </w:pPr>
          </w:p>
        </w:tc>
      </w:tr>
      <w:tr w:rsidR="00251214" w:rsidTr="009F0D0B">
        <w:trPr>
          <w:jc w:val="center"/>
        </w:trPr>
        <w:tc>
          <w:tcPr>
            <w:tcW w:w="2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214" w:rsidRDefault="00251214" w:rsidP="009F0D0B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Цель 1 </w:t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214" w:rsidRDefault="00251214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1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214" w:rsidRDefault="00251214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214" w:rsidRDefault="00251214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214" w:rsidRDefault="00251214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51214" w:rsidRDefault="00251214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51214" w:rsidRDefault="00251214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214" w:rsidRDefault="00251214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251214" w:rsidTr="009F0D0B">
        <w:trPr>
          <w:jc w:val="center"/>
        </w:trPr>
        <w:tc>
          <w:tcPr>
            <w:tcW w:w="2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214" w:rsidRDefault="00251214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Содействие социально-экономическому развитию муниципального образования Яснополянское; удовлетворение конституционного права граждан на доступ к информации, затрагивающей их права и интересы; обеспечение доступа населения и организаций к информации о деятельности органов местного самоуправления; повышение качества оказания муниципальных услуг; повышение эффективности муниципального управления.</w:t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214" w:rsidRDefault="00251214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214" w:rsidRDefault="00251214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214" w:rsidRDefault="00251214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214" w:rsidRDefault="00251214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51214" w:rsidRDefault="00251214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2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51214" w:rsidRDefault="00251214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214" w:rsidRDefault="00251214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251214" w:rsidTr="009F0D0B">
        <w:trPr>
          <w:jc w:val="center"/>
        </w:trPr>
        <w:tc>
          <w:tcPr>
            <w:tcW w:w="2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214" w:rsidRDefault="00251214" w:rsidP="009F0D0B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Задача 1 </w:t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214" w:rsidRDefault="00251214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1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214" w:rsidRDefault="00251214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214" w:rsidRDefault="00251214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214" w:rsidRDefault="00251214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51214" w:rsidRDefault="00251214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51214" w:rsidRDefault="00251214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214" w:rsidRDefault="00251214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251214" w:rsidTr="009F0D0B">
        <w:trPr>
          <w:jc w:val="center"/>
        </w:trPr>
        <w:tc>
          <w:tcPr>
            <w:tcW w:w="2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214" w:rsidRDefault="00251214" w:rsidP="009F0D0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Совершенствование информационно-технической инфраструктуры администрации муниципального образования Яснополянское;</w:t>
            </w:r>
          </w:p>
          <w:p w:rsidR="00251214" w:rsidRDefault="00251214" w:rsidP="009F0D0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совершенствование технических условий информационного взаимодействия с населением;</w:t>
            </w:r>
          </w:p>
          <w:p w:rsidR="00251214" w:rsidRDefault="00251214" w:rsidP="009F0D0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содействие реализации мероприятий административной реформы;</w:t>
            </w:r>
          </w:p>
          <w:p w:rsidR="00251214" w:rsidRDefault="00251214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повышение квалификации сотрудников муниципальных организаций в области использования информационных технологий; обеспечение функционирования муниципальной информационной системы, формирование системы защиты информации в муниципальной информационной системе.</w:t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214" w:rsidRDefault="00251214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214" w:rsidRDefault="00251214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214" w:rsidRDefault="00251214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214" w:rsidRDefault="00251214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51214" w:rsidRDefault="00251214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26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51214" w:rsidRDefault="00251214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214" w:rsidRDefault="00251214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</w:tbl>
    <w:p w:rsidR="00251214" w:rsidRDefault="00251214" w:rsidP="002A52C7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  <w:sectPr w:rsidR="00251214">
          <w:pgSz w:w="16838" w:h="11906" w:orient="landscape"/>
          <w:pgMar w:top="1134" w:right="851" w:bottom="1134" w:left="1701" w:header="709" w:footer="709" w:gutter="0"/>
          <w:cols w:space="720"/>
        </w:sectPr>
      </w:pPr>
    </w:p>
    <w:p w:rsidR="00251214" w:rsidRPr="004D0295" w:rsidRDefault="00251214" w:rsidP="007F232C">
      <w:pPr>
        <w:pStyle w:val="ConsPlusNormal"/>
        <w:widowControl/>
        <w:ind w:firstLine="709"/>
        <w:jc w:val="center"/>
        <w:rPr>
          <w:b/>
          <w:sz w:val="26"/>
          <w:szCs w:val="26"/>
        </w:rPr>
      </w:pPr>
      <w:r w:rsidRPr="004D0295">
        <w:rPr>
          <w:b/>
          <w:sz w:val="26"/>
          <w:szCs w:val="26"/>
        </w:rPr>
        <w:t>Общая потребность</w:t>
      </w:r>
    </w:p>
    <w:p w:rsidR="00251214" w:rsidRPr="004D0295" w:rsidRDefault="00251214" w:rsidP="007F232C">
      <w:pPr>
        <w:pStyle w:val="ConsPlusNormal"/>
        <w:widowControl/>
        <w:ind w:firstLine="709"/>
        <w:jc w:val="center"/>
        <w:rPr>
          <w:b/>
          <w:sz w:val="26"/>
          <w:szCs w:val="26"/>
        </w:rPr>
      </w:pPr>
      <w:r w:rsidRPr="004D0295">
        <w:rPr>
          <w:b/>
          <w:sz w:val="26"/>
          <w:szCs w:val="26"/>
        </w:rPr>
        <w:t>в ресурсах муниципальной программы «Ресурсное обеспечение информационной системы муниципального образования Яснопол</w:t>
      </w:r>
      <w:r>
        <w:rPr>
          <w:b/>
          <w:sz w:val="26"/>
          <w:szCs w:val="26"/>
        </w:rPr>
        <w:t>янское Щекинского района</w:t>
      </w:r>
      <w:r w:rsidRPr="004D0295">
        <w:rPr>
          <w:b/>
          <w:sz w:val="26"/>
          <w:szCs w:val="26"/>
        </w:rPr>
        <w:t>»</w:t>
      </w:r>
    </w:p>
    <w:p w:rsidR="00251214" w:rsidRPr="004D0295" w:rsidRDefault="00251214" w:rsidP="007F232C">
      <w:pPr>
        <w:pStyle w:val="ConsPlusNormal"/>
        <w:widowControl/>
        <w:ind w:firstLine="709"/>
        <w:jc w:val="center"/>
        <w:rPr>
          <w:b/>
          <w:sz w:val="26"/>
          <w:szCs w:val="26"/>
        </w:rPr>
      </w:pPr>
    </w:p>
    <w:tbl>
      <w:tblPr>
        <w:tblW w:w="0" w:type="auto"/>
        <w:jc w:val="center"/>
        <w:tblCellMar>
          <w:left w:w="113" w:type="dxa"/>
          <w:right w:w="113" w:type="dxa"/>
        </w:tblCellMar>
        <w:tblLook w:val="00A0"/>
      </w:tblPr>
      <w:tblGrid>
        <w:gridCol w:w="3347"/>
        <w:gridCol w:w="1705"/>
        <w:gridCol w:w="1127"/>
        <w:gridCol w:w="1073"/>
        <w:gridCol w:w="1073"/>
        <w:gridCol w:w="1256"/>
      </w:tblGrid>
      <w:tr w:rsidR="00251214" w:rsidRPr="00542D72" w:rsidTr="007F232C">
        <w:trPr>
          <w:jc w:val="center"/>
        </w:trPr>
        <w:tc>
          <w:tcPr>
            <w:tcW w:w="334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1214" w:rsidRPr="004D0295" w:rsidRDefault="00251214" w:rsidP="00C46F2A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 w:rsidRPr="004D0295">
              <w:rPr>
                <w:b/>
                <w:sz w:val="24"/>
                <w:szCs w:val="24"/>
              </w:rPr>
              <w:t>Наименование ресурсов</w:t>
            </w:r>
          </w:p>
        </w:tc>
        <w:tc>
          <w:tcPr>
            <w:tcW w:w="170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1214" w:rsidRPr="004D0295" w:rsidRDefault="00251214" w:rsidP="00C46F2A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 w:rsidRPr="004D0295">
              <w:rPr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45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1214" w:rsidRPr="004D0295" w:rsidRDefault="00251214" w:rsidP="00C46F2A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 w:rsidRPr="004D0295">
              <w:rPr>
                <w:b/>
                <w:sz w:val="24"/>
                <w:szCs w:val="24"/>
              </w:rPr>
              <w:t>Объем потребности в финансовых ресурсах</w:t>
            </w:r>
          </w:p>
        </w:tc>
      </w:tr>
      <w:tr w:rsidR="00251214" w:rsidRPr="00542D72" w:rsidTr="007F232C">
        <w:trPr>
          <w:jc w:val="center"/>
        </w:trPr>
        <w:tc>
          <w:tcPr>
            <w:tcW w:w="334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1214" w:rsidRPr="004D0295" w:rsidRDefault="00251214" w:rsidP="00C46F2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1214" w:rsidRPr="004D0295" w:rsidRDefault="00251214" w:rsidP="00C46F2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2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1214" w:rsidRPr="004D0295" w:rsidRDefault="00251214" w:rsidP="00C46F2A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 w:rsidRPr="004D0295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34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1214" w:rsidRPr="004D0295" w:rsidRDefault="00251214" w:rsidP="00C46F2A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 w:rsidRPr="004D0295">
              <w:rPr>
                <w:b/>
                <w:sz w:val="24"/>
                <w:szCs w:val="24"/>
              </w:rPr>
              <w:t>В том числе по годам реализации:</w:t>
            </w:r>
          </w:p>
        </w:tc>
      </w:tr>
      <w:tr w:rsidR="00251214" w:rsidRPr="00542D72" w:rsidTr="007F232C">
        <w:trPr>
          <w:jc w:val="center"/>
        </w:trPr>
        <w:tc>
          <w:tcPr>
            <w:tcW w:w="334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1214" w:rsidRPr="004D0295" w:rsidRDefault="00251214" w:rsidP="00C46F2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1214" w:rsidRPr="004D0295" w:rsidRDefault="00251214" w:rsidP="00C46F2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2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1214" w:rsidRPr="004D0295" w:rsidRDefault="00251214" w:rsidP="00C46F2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1214" w:rsidRPr="004D0295" w:rsidRDefault="00251214" w:rsidP="00C46F2A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 w:rsidRPr="004D0295">
              <w:rPr>
                <w:b/>
                <w:sz w:val="24"/>
                <w:szCs w:val="24"/>
              </w:rPr>
              <w:t>20</w:t>
            </w:r>
            <w:r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1214" w:rsidRPr="004D0295" w:rsidRDefault="00251214" w:rsidP="00C46F2A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 w:rsidRPr="004D0295">
              <w:rPr>
                <w:b/>
                <w:sz w:val="24"/>
                <w:szCs w:val="24"/>
              </w:rPr>
              <w:t>20</w:t>
            </w:r>
            <w:r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1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1214" w:rsidRPr="004D0295" w:rsidRDefault="00251214" w:rsidP="00C46F2A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 w:rsidRPr="004D0295">
              <w:rPr>
                <w:b/>
                <w:sz w:val="24"/>
                <w:szCs w:val="24"/>
              </w:rPr>
              <w:t>20</w:t>
            </w:r>
            <w:r>
              <w:rPr>
                <w:b/>
                <w:sz w:val="24"/>
                <w:szCs w:val="24"/>
              </w:rPr>
              <w:t>26</w:t>
            </w:r>
          </w:p>
        </w:tc>
      </w:tr>
      <w:tr w:rsidR="00251214" w:rsidRPr="00542D72" w:rsidTr="007F232C">
        <w:trPr>
          <w:jc w:val="center"/>
        </w:trPr>
        <w:tc>
          <w:tcPr>
            <w:tcW w:w="3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214" w:rsidRPr="00542D72" w:rsidRDefault="00251214" w:rsidP="00C46F2A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542D72">
              <w:rPr>
                <w:sz w:val="24"/>
                <w:szCs w:val="24"/>
              </w:rPr>
              <w:t>Финансовые ресурсы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214" w:rsidRPr="00542D72" w:rsidRDefault="00251214" w:rsidP="00C46F2A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Тыс. руб.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214" w:rsidRDefault="00251214" w:rsidP="00C46F2A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2960,0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214" w:rsidRDefault="00251214" w:rsidP="00C46F2A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950,0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214" w:rsidRDefault="00251214" w:rsidP="00C46F2A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990,0</w:t>
            </w:r>
          </w:p>
        </w:tc>
        <w:tc>
          <w:tcPr>
            <w:tcW w:w="1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214" w:rsidRDefault="00251214" w:rsidP="00C46F2A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1020,0</w:t>
            </w:r>
          </w:p>
        </w:tc>
      </w:tr>
      <w:tr w:rsidR="00251214" w:rsidRPr="00542D72" w:rsidTr="007F232C">
        <w:trPr>
          <w:jc w:val="center"/>
        </w:trPr>
        <w:tc>
          <w:tcPr>
            <w:tcW w:w="3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214" w:rsidRPr="00542D72" w:rsidRDefault="00251214" w:rsidP="00C46F2A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542D72">
              <w:rPr>
                <w:sz w:val="24"/>
                <w:szCs w:val="24"/>
              </w:rPr>
              <w:t>В том числе: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214" w:rsidRPr="00542D72" w:rsidRDefault="00251214" w:rsidP="00C46F2A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214" w:rsidRDefault="00251214" w:rsidP="00C46F2A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214" w:rsidRDefault="00251214" w:rsidP="00C46F2A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214" w:rsidRDefault="00251214" w:rsidP="00C46F2A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214" w:rsidRDefault="00251214" w:rsidP="00C46F2A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251214" w:rsidRPr="00542D72" w:rsidTr="007F232C">
        <w:trPr>
          <w:jc w:val="center"/>
        </w:trPr>
        <w:tc>
          <w:tcPr>
            <w:tcW w:w="3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214" w:rsidRPr="00542D72" w:rsidRDefault="00251214" w:rsidP="00C46F2A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542D72">
              <w:rPr>
                <w:sz w:val="24"/>
                <w:szCs w:val="24"/>
              </w:rPr>
              <w:t>федеральный бюджет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214" w:rsidRPr="00542D72" w:rsidRDefault="00251214" w:rsidP="00C46F2A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214" w:rsidRDefault="00251214" w:rsidP="00C46F2A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214" w:rsidRDefault="00251214" w:rsidP="00C46F2A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214" w:rsidRDefault="00251214" w:rsidP="00C46F2A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214" w:rsidRDefault="00251214" w:rsidP="00C46F2A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251214" w:rsidRPr="00542D72" w:rsidTr="007F232C">
        <w:trPr>
          <w:jc w:val="center"/>
        </w:trPr>
        <w:tc>
          <w:tcPr>
            <w:tcW w:w="3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214" w:rsidRPr="00542D72" w:rsidRDefault="00251214" w:rsidP="00C46F2A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542D72">
              <w:rPr>
                <w:sz w:val="24"/>
                <w:szCs w:val="24"/>
              </w:rPr>
              <w:t>бюджет Тульской области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214" w:rsidRPr="00542D72" w:rsidRDefault="00251214" w:rsidP="00C46F2A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214" w:rsidRDefault="00251214" w:rsidP="00C46F2A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214" w:rsidRDefault="00251214" w:rsidP="00C46F2A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214" w:rsidRDefault="00251214" w:rsidP="00C46F2A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214" w:rsidRDefault="00251214" w:rsidP="00C46F2A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251214" w:rsidRPr="00542D72" w:rsidTr="007F232C">
        <w:trPr>
          <w:jc w:val="center"/>
        </w:trPr>
        <w:tc>
          <w:tcPr>
            <w:tcW w:w="3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214" w:rsidRPr="00542D72" w:rsidRDefault="00251214" w:rsidP="00C46F2A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542D72">
              <w:rPr>
                <w:sz w:val="24"/>
                <w:szCs w:val="24"/>
              </w:rPr>
              <w:t xml:space="preserve">бюджет муниципального образования </w:t>
            </w:r>
          </w:p>
        </w:tc>
        <w:tc>
          <w:tcPr>
            <w:tcW w:w="1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214" w:rsidRPr="00542D72" w:rsidRDefault="00251214" w:rsidP="00C46F2A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Тыс. руб.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214" w:rsidRDefault="00251214" w:rsidP="00C46F2A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2960,0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214" w:rsidRDefault="00251214" w:rsidP="00C46F2A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950,0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214" w:rsidRDefault="00251214" w:rsidP="00C46F2A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990,0</w:t>
            </w:r>
          </w:p>
        </w:tc>
        <w:tc>
          <w:tcPr>
            <w:tcW w:w="1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214" w:rsidRDefault="00251214" w:rsidP="00C46F2A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1020,0</w:t>
            </w:r>
          </w:p>
        </w:tc>
      </w:tr>
      <w:tr w:rsidR="00251214" w:rsidRPr="00542D72" w:rsidTr="007F232C">
        <w:trPr>
          <w:jc w:val="center"/>
        </w:trPr>
        <w:tc>
          <w:tcPr>
            <w:tcW w:w="3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214" w:rsidRPr="00542D72" w:rsidRDefault="00251214" w:rsidP="00C46F2A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542D72">
              <w:rPr>
                <w:sz w:val="24"/>
                <w:szCs w:val="24"/>
              </w:rPr>
              <w:t>иные источники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214" w:rsidRPr="00542D72" w:rsidRDefault="00251214" w:rsidP="00C46F2A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214" w:rsidRPr="00542D72" w:rsidRDefault="00251214" w:rsidP="00C46F2A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214" w:rsidRPr="00542D72" w:rsidRDefault="00251214" w:rsidP="00C46F2A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214" w:rsidRPr="00542D72" w:rsidRDefault="00251214" w:rsidP="00C46F2A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214" w:rsidRPr="00542D72" w:rsidRDefault="00251214" w:rsidP="00C46F2A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</w:tbl>
    <w:p w:rsidR="00251214" w:rsidRDefault="00251214" w:rsidP="002A52C7">
      <w:pPr>
        <w:rPr>
          <w:rFonts w:ascii="Arial" w:hAnsi="Arial" w:cs="Arial"/>
          <w:sz w:val="24"/>
          <w:szCs w:val="24"/>
        </w:rPr>
      </w:pPr>
    </w:p>
    <w:p w:rsidR="00251214" w:rsidRDefault="00251214" w:rsidP="002A52C7">
      <w:pPr>
        <w:rPr>
          <w:rFonts w:ascii="Arial" w:hAnsi="Arial" w:cs="Arial"/>
          <w:sz w:val="24"/>
          <w:szCs w:val="24"/>
        </w:rPr>
      </w:pPr>
    </w:p>
    <w:p w:rsidR="00251214" w:rsidRDefault="00251214" w:rsidP="002A52C7">
      <w:pPr>
        <w:rPr>
          <w:rFonts w:ascii="Arial" w:hAnsi="Arial" w:cs="Arial"/>
          <w:sz w:val="24"/>
          <w:szCs w:val="24"/>
        </w:rPr>
      </w:pPr>
    </w:p>
    <w:p w:rsidR="00251214" w:rsidRDefault="00251214" w:rsidP="002A52C7">
      <w:pPr>
        <w:rPr>
          <w:rFonts w:ascii="Arial" w:hAnsi="Arial" w:cs="Arial"/>
          <w:sz w:val="24"/>
          <w:szCs w:val="24"/>
        </w:rPr>
      </w:pPr>
    </w:p>
    <w:p w:rsidR="00251214" w:rsidRDefault="00251214" w:rsidP="002A52C7">
      <w:pPr>
        <w:rPr>
          <w:rFonts w:ascii="Arial" w:hAnsi="Arial" w:cs="Arial"/>
          <w:sz w:val="24"/>
          <w:szCs w:val="24"/>
        </w:rPr>
      </w:pPr>
    </w:p>
    <w:p w:rsidR="00251214" w:rsidRDefault="00251214" w:rsidP="002A52C7">
      <w:pPr>
        <w:rPr>
          <w:rFonts w:ascii="Arial" w:hAnsi="Arial" w:cs="Arial"/>
          <w:sz w:val="24"/>
          <w:szCs w:val="24"/>
        </w:rPr>
      </w:pPr>
    </w:p>
    <w:p w:rsidR="00251214" w:rsidRDefault="00251214" w:rsidP="002A52C7">
      <w:pPr>
        <w:rPr>
          <w:rFonts w:ascii="Arial" w:hAnsi="Arial" w:cs="Arial"/>
          <w:sz w:val="24"/>
          <w:szCs w:val="24"/>
        </w:rPr>
      </w:pPr>
    </w:p>
    <w:p w:rsidR="00251214" w:rsidRDefault="00251214" w:rsidP="002A52C7">
      <w:pPr>
        <w:rPr>
          <w:rFonts w:ascii="Arial" w:hAnsi="Arial" w:cs="Arial"/>
          <w:sz w:val="24"/>
          <w:szCs w:val="24"/>
        </w:rPr>
      </w:pPr>
    </w:p>
    <w:p w:rsidR="00251214" w:rsidRDefault="00251214" w:rsidP="002A52C7">
      <w:pPr>
        <w:rPr>
          <w:rFonts w:ascii="Arial" w:hAnsi="Arial" w:cs="Arial"/>
          <w:sz w:val="24"/>
          <w:szCs w:val="24"/>
        </w:rPr>
      </w:pPr>
    </w:p>
    <w:p w:rsidR="00251214" w:rsidRDefault="00251214" w:rsidP="002A52C7">
      <w:pPr>
        <w:rPr>
          <w:rFonts w:ascii="Arial" w:hAnsi="Arial" w:cs="Arial"/>
          <w:sz w:val="24"/>
          <w:szCs w:val="24"/>
        </w:rPr>
      </w:pPr>
    </w:p>
    <w:p w:rsidR="00251214" w:rsidRDefault="00251214" w:rsidP="002A52C7">
      <w:pPr>
        <w:rPr>
          <w:rFonts w:ascii="Arial" w:hAnsi="Arial" w:cs="Arial"/>
          <w:sz w:val="24"/>
          <w:szCs w:val="24"/>
        </w:rPr>
      </w:pPr>
    </w:p>
    <w:p w:rsidR="00251214" w:rsidRDefault="00251214" w:rsidP="002A52C7">
      <w:pPr>
        <w:rPr>
          <w:rFonts w:ascii="Arial" w:hAnsi="Arial" w:cs="Arial"/>
          <w:sz w:val="24"/>
          <w:szCs w:val="24"/>
        </w:rPr>
      </w:pPr>
    </w:p>
    <w:p w:rsidR="00251214" w:rsidRDefault="00251214" w:rsidP="002A52C7">
      <w:pPr>
        <w:rPr>
          <w:rFonts w:ascii="Arial" w:hAnsi="Arial" w:cs="Arial"/>
          <w:sz w:val="24"/>
          <w:szCs w:val="24"/>
        </w:rPr>
      </w:pPr>
    </w:p>
    <w:p w:rsidR="00251214" w:rsidRDefault="00251214" w:rsidP="002A52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251214" w:rsidRDefault="00251214" w:rsidP="002A52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251214" w:rsidRDefault="00251214" w:rsidP="002A52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251214" w:rsidRDefault="00251214" w:rsidP="002A52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251214" w:rsidRDefault="00251214" w:rsidP="002A52C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</w:p>
    <w:p w:rsidR="00251214" w:rsidRPr="009B5A42" w:rsidRDefault="00251214" w:rsidP="002A52C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</w:p>
    <w:p w:rsidR="00251214" w:rsidRDefault="00251214" w:rsidP="002A52C7"/>
    <w:p w:rsidR="00251214" w:rsidRDefault="00251214"/>
    <w:sectPr w:rsidR="00251214" w:rsidSect="00B86B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E032F2"/>
    <w:multiLevelType w:val="hybridMultilevel"/>
    <w:tmpl w:val="B5ECBD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B7E6A"/>
    <w:rsid w:val="00066A02"/>
    <w:rsid w:val="000B7E6A"/>
    <w:rsid w:val="000E5721"/>
    <w:rsid w:val="001122CF"/>
    <w:rsid w:val="001446B4"/>
    <w:rsid w:val="001D751A"/>
    <w:rsid w:val="00221BC7"/>
    <w:rsid w:val="00231DB7"/>
    <w:rsid w:val="00251214"/>
    <w:rsid w:val="002517A3"/>
    <w:rsid w:val="00283493"/>
    <w:rsid w:val="00292CB3"/>
    <w:rsid w:val="002A52C7"/>
    <w:rsid w:val="002B0151"/>
    <w:rsid w:val="002C598B"/>
    <w:rsid w:val="0031516E"/>
    <w:rsid w:val="0038749F"/>
    <w:rsid w:val="003B54AA"/>
    <w:rsid w:val="003D7BD9"/>
    <w:rsid w:val="00402EC3"/>
    <w:rsid w:val="0041462C"/>
    <w:rsid w:val="00466996"/>
    <w:rsid w:val="00486002"/>
    <w:rsid w:val="004948F4"/>
    <w:rsid w:val="004C19C0"/>
    <w:rsid w:val="004D0295"/>
    <w:rsid w:val="004F4A16"/>
    <w:rsid w:val="00512769"/>
    <w:rsid w:val="005202E3"/>
    <w:rsid w:val="00542D72"/>
    <w:rsid w:val="00562074"/>
    <w:rsid w:val="00562198"/>
    <w:rsid w:val="00584D4B"/>
    <w:rsid w:val="005A6CFF"/>
    <w:rsid w:val="005B4802"/>
    <w:rsid w:val="00604DDC"/>
    <w:rsid w:val="006232D3"/>
    <w:rsid w:val="00636D24"/>
    <w:rsid w:val="00662D60"/>
    <w:rsid w:val="00676E58"/>
    <w:rsid w:val="006858B1"/>
    <w:rsid w:val="006B760F"/>
    <w:rsid w:val="006D7B1F"/>
    <w:rsid w:val="006F6B68"/>
    <w:rsid w:val="00724C4A"/>
    <w:rsid w:val="00746639"/>
    <w:rsid w:val="0075730D"/>
    <w:rsid w:val="00785090"/>
    <w:rsid w:val="007947FC"/>
    <w:rsid w:val="007B4B71"/>
    <w:rsid w:val="007E2909"/>
    <w:rsid w:val="007F232C"/>
    <w:rsid w:val="00802B94"/>
    <w:rsid w:val="00841B2C"/>
    <w:rsid w:val="00862440"/>
    <w:rsid w:val="008971F5"/>
    <w:rsid w:val="008E62A0"/>
    <w:rsid w:val="0091448E"/>
    <w:rsid w:val="00925718"/>
    <w:rsid w:val="009336E5"/>
    <w:rsid w:val="009B5A42"/>
    <w:rsid w:val="009D306B"/>
    <w:rsid w:val="009E5804"/>
    <w:rsid w:val="009F0D0B"/>
    <w:rsid w:val="00A264C7"/>
    <w:rsid w:val="00A344F8"/>
    <w:rsid w:val="00AA32C3"/>
    <w:rsid w:val="00AA4648"/>
    <w:rsid w:val="00AB0B89"/>
    <w:rsid w:val="00B46922"/>
    <w:rsid w:val="00B52B25"/>
    <w:rsid w:val="00B84E92"/>
    <w:rsid w:val="00B86B31"/>
    <w:rsid w:val="00BB206E"/>
    <w:rsid w:val="00BC7DC5"/>
    <w:rsid w:val="00C46F2A"/>
    <w:rsid w:val="00C47D5C"/>
    <w:rsid w:val="00C522EF"/>
    <w:rsid w:val="00C72C55"/>
    <w:rsid w:val="00C862DA"/>
    <w:rsid w:val="00CF2F35"/>
    <w:rsid w:val="00CF4A56"/>
    <w:rsid w:val="00CF7845"/>
    <w:rsid w:val="00D01600"/>
    <w:rsid w:val="00D24B13"/>
    <w:rsid w:val="00D27DEC"/>
    <w:rsid w:val="00D74A31"/>
    <w:rsid w:val="00DD1E4B"/>
    <w:rsid w:val="00DF67EE"/>
    <w:rsid w:val="00E62111"/>
    <w:rsid w:val="00EC442F"/>
    <w:rsid w:val="00EC4FF2"/>
    <w:rsid w:val="00F051F6"/>
    <w:rsid w:val="00F24CEB"/>
    <w:rsid w:val="00F34F36"/>
    <w:rsid w:val="00F423C1"/>
    <w:rsid w:val="00F461E3"/>
    <w:rsid w:val="00F6345C"/>
    <w:rsid w:val="00FB7BB6"/>
    <w:rsid w:val="00FD1361"/>
    <w:rsid w:val="00FF2251"/>
    <w:rsid w:val="00FF7E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52C7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Cell">
    <w:name w:val="ConsCell"/>
    <w:uiPriority w:val="99"/>
    <w:rsid w:val="002A52C7"/>
    <w:pPr>
      <w:widowControl w:val="0"/>
      <w:autoSpaceDE w:val="0"/>
      <w:autoSpaceDN w:val="0"/>
    </w:pPr>
    <w:rPr>
      <w:rFonts w:ascii="Arial" w:eastAsia="Times New Roman" w:hAnsi="Arial" w:cs="Arial"/>
      <w:sz w:val="20"/>
      <w:szCs w:val="20"/>
    </w:rPr>
  </w:style>
  <w:style w:type="paragraph" w:customStyle="1" w:styleId="ConsPlusNormal">
    <w:name w:val="ConsPlusNormal"/>
    <w:uiPriority w:val="99"/>
    <w:rsid w:val="002A52C7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styleId="NormalWeb">
    <w:name w:val="Normal (Web)"/>
    <w:basedOn w:val="Normal"/>
    <w:uiPriority w:val="99"/>
    <w:rsid w:val="002A52C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2A52C7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C7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72C5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14</Pages>
  <Words>2108</Words>
  <Characters>12022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Тульская область</dc:title>
  <dc:subject/>
  <dc:creator>Markova</dc:creator>
  <cp:keywords/>
  <dc:description/>
  <cp:lastModifiedBy>Adam Jensen</cp:lastModifiedBy>
  <cp:revision>2</cp:revision>
  <cp:lastPrinted>2022-11-15T07:10:00Z</cp:lastPrinted>
  <dcterms:created xsi:type="dcterms:W3CDTF">2023-12-27T19:18:00Z</dcterms:created>
  <dcterms:modified xsi:type="dcterms:W3CDTF">2023-12-27T19:18:00Z</dcterms:modified>
</cp:coreProperties>
</file>