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6"/>
      </w:tblGrid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0BB0" w:rsidRPr="00E36E16" w:rsidTr="00EA3705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790BB0" w:rsidRPr="00E36E16" w:rsidRDefault="00790BB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 01 февраля   2021</w:t>
            </w:r>
            <w:r w:rsidRPr="00E36E16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790BB0" w:rsidRPr="00E36E16" w:rsidRDefault="00790BB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№22</w:t>
            </w:r>
          </w:p>
        </w:tc>
      </w:tr>
    </w:tbl>
    <w:p w:rsidR="00790BB0" w:rsidRPr="00E36E16" w:rsidRDefault="00790BB0" w:rsidP="00E36E16">
      <w:pPr>
        <w:ind w:firstLine="142"/>
        <w:rPr>
          <w:rFonts w:ascii="Arial" w:hAnsi="Arial"/>
        </w:rPr>
      </w:pPr>
    </w:p>
    <w:p w:rsidR="00790BB0" w:rsidRPr="00E36E16" w:rsidRDefault="00790BB0" w:rsidP="00E36E16">
      <w:pPr>
        <w:ind w:firstLine="142"/>
        <w:rPr>
          <w:rFonts w:ascii="Arial" w:hAnsi="Arial"/>
        </w:rPr>
      </w:pPr>
    </w:p>
    <w:p w:rsidR="00790BB0" w:rsidRPr="00E36E16" w:rsidRDefault="00790BB0" w:rsidP="00E36E16">
      <w:pPr>
        <w:spacing w:line="360" w:lineRule="auto"/>
        <w:ind w:firstLine="142"/>
        <w:rPr>
          <w:rFonts w:ascii="Arial" w:hAnsi="Arial"/>
        </w:rPr>
      </w:pPr>
    </w:p>
    <w:p w:rsidR="00790BB0" w:rsidRPr="00E36E16" w:rsidRDefault="00790BB0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 проведении</w:t>
      </w:r>
      <w:r w:rsidRPr="00E36E16">
        <w:rPr>
          <w:b/>
          <w:bCs/>
          <w:sz w:val="32"/>
          <w:szCs w:val="32"/>
        </w:rPr>
        <w:t xml:space="preserve"> открытого конкурса по выбору организации для оказания услуг по доставке на безвозмездной основе безродных, </w:t>
      </w:r>
    </w:p>
    <w:p w:rsidR="00790BB0" w:rsidRDefault="00790BB0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невостребованных, неопознанных и криминальных трупов </w:t>
      </w:r>
    </w:p>
    <w:p w:rsidR="00790BB0" w:rsidRPr="00E36E16" w:rsidRDefault="00790BB0" w:rsidP="008B2DE2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>с места обнаружения на территории муниципального образования Яснополянское  Щекинского района в Щекинское отделение Государственного учреждения здравоохранения Тульской области «Бюро судебно – медицинской экспертизы»</w:t>
      </w:r>
      <w:r>
        <w:rPr>
          <w:b/>
          <w:bCs/>
          <w:sz w:val="32"/>
          <w:szCs w:val="32"/>
        </w:rPr>
        <w:t xml:space="preserve"> на 2021 год</w:t>
      </w:r>
    </w:p>
    <w:p w:rsidR="00790BB0" w:rsidRPr="00E36E16" w:rsidRDefault="00790BB0" w:rsidP="00E36E16">
      <w:pPr>
        <w:shd w:val="clear" w:color="auto" w:fill="FFFFFF"/>
        <w:tabs>
          <w:tab w:val="left" w:pos="709"/>
          <w:tab w:val="left" w:pos="7371"/>
          <w:tab w:val="left" w:pos="8505"/>
        </w:tabs>
        <w:jc w:val="center"/>
        <w:rPr>
          <w:b/>
          <w:bCs/>
          <w:sz w:val="32"/>
          <w:szCs w:val="32"/>
        </w:rPr>
      </w:pPr>
    </w:p>
    <w:p w:rsidR="00790BB0" w:rsidRPr="00E36E16" w:rsidRDefault="00790BB0" w:rsidP="00E36E16">
      <w:pPr>
        <w:spacing w:line="360" w:lineRule="auto"/>
      </w:pPr>
    </w:p>
    <w:p w:rsidR="00790BB0" w:rsidRPr="00E36E16" w:rsidRDefault="00790BB0" w:rsidP="00E36E16">
      <w:pPr>
        <w:tabs>
          <w:tab w:val="left" w:pos="709"/>
        </w:tabs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 Щекинского района, Устава муниципального образования Яснополянское  Щекинского района администрация муниципального образования Яснополянское Щекинского района ПОСТАНОВЛЯЕТ:</w:t>
      </w:r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1. </w:t>
      </w:r>
      <w:r>
        <w:rPr>
          <w:sz w:val="28"/>
        </w:rPr>
        <w:t xml:space="preserve">Провести  открытый </w:t>
      </w:r>
      <w:r w:rsidRPr="00E36E16">
        <w:rPr>
          <w:sz w:val="28"/>
        </w:rPr>
        <w:t xml:space="preserve">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Щекинское отделение Государственного учреждения здравоохранения </w:t>
      </w:r>
      <w:r w:rsidRPr="00E36E16">
        <w:rPr>
          <w:spacing w:val="-6"/>
          <w:sz w:val="28"/>
        </w:rPr>
        <w:t xml:space="preserve">Тульской области «Бюро судебно – медицинской экспертизы» </w:t>
      </w:r>
      <w:r>
        <w:rPr>
          <w:spacing w:val="-6"/>
          <w:sz w:val="28"/>
        </w:rPr>
        <w:t xml:space="preserve"> на 2021 год </w:t>
      </w:r>
      <w:r w:rsidRPr="00E36E16">
        <w:rPr>
          <w:spacing w:val="-6"/>
          <w:sz w:val="28"/>
        </w:rPr>
        <w:t>(Приложение 1).</w:t>
      </w:r>
      <w:r w:rsidRPr="00E36E16">
        <w:rPr>
          <w:sz w:val="28"/>
        </w:rPr>
        <w:t xml:space="preserve"> </w:t>
      </w:r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>
        <w:rPr>
          <w:sz w:val="28"/>
        </w:rPr>
        <w:t>2</w:t>
      </w:r>
      <w:r w:rsidRPr="00E36E16">
        <w:rPr>
          <w:sz w:val="28"/>
        </w:rPr>
        <w:t>. Утвердить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Щекинское отделение Государственного учреждения здравоохранения Тульской области «Бюро судебно – медицинской экспертизы»</w:t>
      </w:r>
      <w:r>
        <w:rPr>
          <w:sz w:val="28"/>
        </w:rPr>
        <w:t xml:space="preserve"> на 2021 год  (Приложение 1,2,3</w:t>
      </w:r>
      <w:r w:rsidRPr="00E36E16">
        <w:rPr>
          <w:sz w:val="28"/>
        </w:rPr>
        <w:t xml:space="preserve">). </w:t>
      </w:r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 xml:space="preserve">4. Контроль за исполнением постановления возложить </w:t>
      </w:r>
      <w:r>
        <w:rPr>
          <w:sz w:val="28"/>
        </w:rPr>
        <w:t xml:space="preserve"> оставляю за собой. </w:t>
      </w:r>
    </w:p>
    <w:p w:rsidR="00790BB0" w:rsidRPr="00E36E16" w:rsidRDefault="00790BB0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5. Постановление обнародовать путем размещения на официальном сайте муниципального образования  Яснополянское Щекинского района</w:t>
      </w:r>
      <w:r w:rsidRPr="00E36E16">
        <w:t xml:space="preserve"> </w:t>
      </w:r>
      <w:r w:rsidRPr="00E36E16">
        <w:rPr>
          <w:sz w:val="28"/>
        </w:rPr>
        <w:t>и на информационном стенде администрации муниципального образования Яснополянское  Щекинского района по адресу: Тульская область, Щекинского района, п. Головеньковский, ул. Пчеловодов, д.9.</w:t>
      </w:r>
    </w:p>
    <w:p w:rsidR="00790BB0" w:rsidRPr="00E36E16" w:rsidRDefault="00790BB0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 xml:space="preserve">6. Постановление вступает в силу со дня официального обнародования. </w:t>
      </w:r>
    </w:p>
    <w:p w:rsidR="00790BB0" w:rsidRPr="00E36E16" w:rsidRDefault="00790BB0" w:rsidP="00E36E16">
      <w:pPr>
        <w:widowControl/>
        <w:tabs>
          <w:tab w:val="left" w:pos="709"/>
        </w:tabs>
        <w:jc w:val="both"/>
        <w:outlineLvl w:val="0"/>
        <w:rPr>
          <w:b/>
          <w:sz w:val="28"/>
          <w:szCs w:val="28"/>
          <w:lang w:eastAsia="en-US"/>
        </w:rPr>
      </w:pPr>
    </w:p>
    <w:p w:rsidR="00790BB0" w:rsidRPr="00E36E16" w:rsidRDefault="00790BB0" w:rsidP="00E36E16">
      <w:pPr>
        <w:widowControl/>
        <w:tabs>
          <w:tab w:val="left" w:pos="709"/>
        </w:tabs>
        <w:jc w:val="both"/>
        <w:outlineLvl w:val="0"/>
        <w:rPr>
          <w:b/>
          <w:sz w:val="28"/>
          <w:szCs w:val="28"/>
          <w:lang w:eastAsia="en-US"/>
        </w:rPr>
      </w:pPr>
    </w:p>
    <w:p w:rsidR="00790BB0" w:rsidRPr="00E36E16" w:rsidRDefault="00790BB0" w:rsidP="00E36E16">
      <w:pPr>
        <w:widowControl/>
        <w:tabs>
          <w:tab w:val="left" w:pos="709"/>
          <w:tab w:val="left" w:pos="7371"/>
          <w:tab w:val="left" w:pos="7513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Заместитель главы</w:t>
      </w:r>
      <w:r w:rsidRPr="00E36E16">
        <w:rPr>
          <w:b/>
          <w:sz w:val="28"/>
          <w:szCs w:val="28"/>
          <w:lang w:eastAsia="en-US"/>
        </w:rPr>
        <w:t xml:space="preserve"> администрации </w:t>
      </w:r>
    </w:p>
    <w:p w:rsidR="00790BB0" w:rsidRPr="00E36E16" w:rsidRDefault="00790BB0" w:rsidP="00E36E16">
      <w:pPr>
        <w:widowControl/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>муниципального образования</w:t>
      </w:r>
    </w:p>
    <w:p w:rsidR="00790BB0" w:rsidRPr="00E36E16" w:rsidRDefault="00790BB0" w:rsidP="00E36E16">
      <w:pPr>
        <w:widowControl/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Яснополянское </w:t>
      </w:r>
    </w:p>
    <w:p w:rsidR="00790BB0" w:rsidRPr="00E36E16" w:rsidRDefault="00790BB0" w:rsidP="00E36E16">
      <w:pPr>
        <w:widowControl/>
        <w:tabs>
          <w:tab w:val="left" w:pos="709"/>
          <w:tab w:val="left" w:pos="7088"/>
          <w:tab w:val="left" w:pos="7230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Щекинского района                                   </w:t>
      </w:r>
      <w:r>
        <w:rPr>
          <w:b/>
          <w:sz w:val="28"/>
          <w:szCs w:val="28"/>
          <w:lang w:eastAsia="en-US"/>
        </w:rPr>
        <w:t xml:space="preserve">                      С.М. Макарова</w:t>
      </w:r>
      <w:r w:rsidRPr="00E36E16">
        <w:rPr>
          <w:b/>
          <w:sz w:val="28"/>
          <w:szCs w:val="28"/>
          <w:lang w:eastAsia="en-US"/>
        </w:rPr>
        <w:t xml:space="preserve">                                </w:t>
      </w:r>
    </w:p>
    <w:p w:rsidR="00790BB0" w:rsidRPr="00E36E16" w:rsidRDefault="00790BB0" w:rsidP="00E36E16">
      <w:pPr>
        <w:widowControl/>
        <w:tabs>
          <w:tab w:val="left" w:pos="7088"/>
        </w:tabs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 </w:t>
      </w:r>
    </w:p>
    <w:p w:rsidR="00790BB0" w:rsidRPr="00E36E16" w:rsidRDefault="00790BB0" w:rsidP="00E36E16">
      <w:pPr>
        <w:tabs>
          <w:tab w:val="left" w:pos="7371"/>
          <w:tab w:val="left" w:pos="7513"/>
        </w:tabs>
        <w:spacing w:line="360" w:lineRule="auto"/>
        <w:rPr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FE128D" w:rsidRDefault="00790BB0" w:rsidP="00E36E16">
      <w:pPr>
        <w:tabs>
          <w:tab w:val="left" w:pos="7513"/>
        </w:tabs>
        <w:ind w:firstLine="6946"/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Приложение 1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к постановлению администрации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муниципального образования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Яснополянское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Щекинского района</w:t>
      </w:r>
    </w:p>
    <w:p w:rsidR="00790BB0" w:rsidRPr="00FE128D" w:rsidRDefault="00790BB0" w:rsidP="00E36E16">
      <w:pPr>
        <w:tabs>
          <w:tab w:val="left" w:pos="5812"/>
          <w:tab w:val="left" w:pos="595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01.02.2021</w:t>
      </w:r>
      <w:r w:rsidRPr="00FE128D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22</w:t>
      </w: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КОНКУРСНАЯ ДОКУМЕНТАЦИЯ</w:t>
      </w: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по проведению открытого конкурса</w:t>
      </w: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 xml:space="preserve">по выбору организации для оказания услуг по доставке на </w:t>
      </w:r>
    </w:p>
    <w:p w:rsidR="00790BB0" w:rsidRDefault="00790BB0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безвозмездной основе безродных, невостребованных и неопознанных умерших с места обнаружения на территор</w:t>
      </w:r>
      <w:r>
        <w:rPr>
          <w:b/>
          <w:sz w:val="28"/>
          <w:szCs w:val="28"/>
        </w:rPr>
        <w:t>ии муниципального образования Яснополянское  Щекинского</w:t>
      </w:r>
      <w:r w:rsidRPr="00E7564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E75643">
        <w:rPr>
          <w:b/>
          <w:sz w:val="28"/>
          <w:szCs w:val="28"/>
        </w:rPr>
        <w:t xml:space="preserve"> в Щекинское отделение Государственного учреждения здравоохранения Тульской области «Бюро судебно – медицинской экспертизы»</w:t>
      </w:r>
      <w:r>
        <w:rPr>
          <w:b/>
          <w:sz w:val="28"/>
          <w:szCs w:val="28"/>
        </w:rPr>
        <w:t xml:space="preserve"> на 2021 </w:t>
      </w:r>
      <w:r w:rsidRPr="00E75643">
        <w:rPr>
          <w:b/>
          <w:sz w:val="28"/>
          <w:szCs w:val="28"/>
        </w:rPr>
        <w:t>год</w:t>
      </w:r>
    </w:p>
    <w:p w:rsidR="00790BB0" w:rsidRPr="00E75643" w:rsidRDefault="00790BB0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Извещение о проведении конкурса</w:t>
      </w: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sz w:val="24"/>
          <w:szCs w:val="24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Уважаемые господа!</w:t>
      </w:r>
    </w:p>
    <w:p w:rsidR="00790BB0" w:rsidRPr="004D100D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объявляет открытый 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Щекинское отделение Государственного учреждения здравоохранения Тульской области «Бюро судебно – </w:t>
      </w:r>
      <w:r>
        <w:rPr>
          <w:sz w:val="28"/>
          <w:szCs w:val="28"/>
        </w:rPr>
        <w:t xml:space="preserve">медицинской экспертизы» на 2021 </w:t>
      </w:r>
      <w:r w:rsidRPr="00E75643">
        <w:rPr>
          <w:sz w:val="28"/>
          <w:szCs w:val="28"/>
        </w:rPr>
        <w:t>год (далее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- конкурс) и приглашает заинтересованных лиц участвовать в нем.</w:t>
      </w:r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1. </w:t>
      </w:r>
      <w:r w:rsidRPr="00E75643">
        <w:rPr>
          <w:b/>
          <w:sz w:val="28"/>
          <w:szCs w:val="28"/>
        </w:rPr>
        <w:t>Форма</w:t>
      </w:r>
      <w:r w:rsidRPr="00E75643">
        <w:rPr>
          <w:sz w:val="28"/>
          <w:szCs w:val="28"/>
        </w:rPr>
        <w:t>: открытый конкурс.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Pr="00E75643">
        <w:rPr>
          <w:b/>
          <w:sz w:val="28"/>
          <w:szCs w:val="28"/>
        </w:rPr>
        <w:t>Наименование организатора конкурса</w:t>
      </w:r>
      <w:r w:rsidRPr="00E75643">
        <w:rPr>
          <w:sz w:val="28"/>
          <w:szCs w:val="28"/>
        </w:rPr>
        <w:t>: Администрация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>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3. </w:t>
      </w:r>
      <w:r w:rsidRPr="00E75643">
        <w:rPr>
          <w:b/>
          <w:sz w:val="28"/>
          <w:szCs w:val="28"/>
        </w:rPr>
        <w:t>Место нахождения и почтовый адрес:</w:t>
      </w:r>
      <w:r>
        <w:rPr>
          <w:sz w:val="28"/>
          <w:szCs w:val="28"/>
        </w:rPr>
        <w:t xml:space="preserve"> 301210</w:t>
      </w:r>
      <w:r w:rsidRPr="00E75643">
        <w:rPr>
          <w:sz w:val="28"/>
          <w:szCs w:val="28"/>
        </w:rPr>
        <w:t xml:space="preserve">, Тульская область, </w:t>
      </w:r>
      <w:r>
        <w:rPr>
          <w:sz w:val="28"/>
          <w:szCs w:val="28"/>
        </w:rPr>
        <w:t xml:space="preserve"> Щекинский район, п. Головеньковский, ул. Пчеловодов, д.9.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4. </w:t>
      </w:r>
      <w:r w:rsidRPr="00C73769">
        <w:rPr>
          <w:b/>
          <w:sz w:val="28"/>
          <w:szCs w:val="28"/>
        </w:rPr>
        <w:t>Адрес электронной почты:</w:t>
      </w:r>
      <w:r w:rsidRPr="004D100D">
        <w:t xml:space="preserve"> </w:t>
      </w:r>
      <w:r w:rsidRPr="004D100D">
        <w:rPr>
          <w:sz w:val="28"/>
          <w:szCs w:val="28"/>
        </w:rPr>
        <w:t>mo.yasnopolyana@tularegion.ru</w:t>
      </w:r>
      <w:r>
        <w:rPr>
          <w:sz w:val="28"/>
          <w:szCs w:val="28"/>
        </w:rPr>
        <w:t>.</w:t>
      </w:r>
    </w:p>
    <w:p w:rsidR="00790BB0" w:rsidRPr="00536077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Pr="00D65EE6">
        <w:rPr>
          <w:b/>
          <w:sz w:val="28"/>
          <w:szCs w:val="28"/>
        </w:rPr>
        <w:t>Официальный сайт</w:t>
      </w:r>
      <w:r>
        <w:rPr>
          <w:b/>
          <w:sz w:val="28"/>
          <w:szCs w:val="28"/>
        </w:rPr>
        <w:t xml:space="preserve">: </w:t>
      </w:r>
      <w:r w:rsidRPr="00536077">
        <w:rPr>
          <w:b/>
          <w:color w:val="000000"/>
          <w:sz w:val="28"/>
          <w:szCs w:val="28"/>
          <w:shd w:val="clear" w:color="auto" w:fill="FFFFFF"/>
        </w:rPr>
        <w:t>moyasnayapolyana.ru.</w:t>
      </w:r>
      <w:r w:rsidRPr="00536077">
        <w:rPr>
          <w:b/>
          <w:sz w:val="28"/>
          <w:szCs w:val="28"/>
        </w:rPr>
        <w:t>.</w:t>
      </w:r>
    </w:p>
    <w:p w:rsidR="00790BB0" w:rsidRPr="00F63D3C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6. </w:t>
      </w:r>
      <w:r w:rsidRPr="000A134A">
        <w:rPr>
          <w:b/>
          <w:sz w:val="28"/>
          <w:szCs w:val="28"/>
        </w:rPr>
        <w:t>Номер контактного телефона:</w:t>
      </w:r>
      <w:r>
        <w:rPr>
          <w:sz w:val="28"/>
          <w:szCs w:val="28"/>
        </w:rPr>
        <w:t xml:space="preserve"> 8(48751) 38-7-43</w:t>
      </w:r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0A134A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 </w:t>
      </w:r>
      <w:r w:rsidRPr="000A134A">
        <w:rPr>
          <w:b/>
          <w:sz w:val="28"/>
          <w:szCs w:val="28"/>
        </w:rPr>
        <w:t>Предмет конкурса:</w:t>
      </w:r>
      <w:r w:rsidRPr="00E75643">
        <w:rPr>
          <w:sz w:val="28"/>
          <w:szCs w:val="28"/>
        </w:rPr>
        <w:t xml:space="preserve"> Выбор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Щекинское отделение Государственного учреждения здравоохранения Тульской области «Бюро судебно – ме</w:t>
      </w:r>
      <w:r>
        <w:rPr>
          <w:sz w:val="28"/>
          <w:szCs w:val="28"/>
        </w:rPr>
        <w:t xml:space="preserve">дицинской экспертизы» на 2021 </w:t>
      </w:r>
      <w:r w:rsidRPr="00E75643">
        <w:rPr>
          <w:sz w:val="28"/>
          <w:szCs w:val="28"/>
        </w:rPr>
        <w:t>год.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Лот № 1 – выбор организации для оказания услуг по доставке на </w:t>
      </w:r>
      <w:r w:rsidRPr="00A156C6">
        <w:rPr>
          <w:sz w:val="28"/>
          <w:szCs w:val="28"/>
        </w:rPr>
        <w:t>безвозмездной основе безродных, невостребованных, неопознанных и криминальных трупов с места обнаружени</w:t>
      </w:r>
      <w:r>
        <w:rPr>
          <w:sz w:val="28"/>
          <w:szCs w:val="28"/>
        </w:rPr>
        <w:t>я на территории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Щекинское отделение Государственного учреждения здравоохранения Тульской области «Бюро судебно – ме</w:t>
      </w:r>
      <w:r>
        <w:rPr>
          <w:sz w:val="28"/>
          <w:szCs w:val="28"/>
        </w:rPr>
        <w:t>дицинской экспертизы» на 2021 год.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A156C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 </w:t>
      </w:r>
      <w:r w:rsidRPr="00A156C6">
        <w:rPr>
          <w:b/>
          <w:sz w:val="28"/>
          <w:szCs w:val="28"/>
        </w:rPr>
        <w:t>Место выполнения работ:</w:t>
      </w:r>
      <w:r>
        <w:rPr>
          <w:sz w:val="28"/>
          <w:szCs w:val="28"/>
        </w:rPr>
        <w:t xml:space="preserve"> территория  муниципального образования Яснополянское </w:t>
      </w:r>
      <w:r w:rsidRPr="00A156C6">
        <w:rPr>
          <w:sz w:val="28"/>
          <w:szCs w:val="28"/>
        </w:rPr>
        <w:t xml:space="preserve"> Щекинского района.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A156C6">
        <w:rPr>
          <w:b/>
          <w:sz w:val="28"/>
          <w:szCs w:val="28"/>
        </w:rPr>
        <w:t>.</w:t>
      </w:r>
      <w:r>
        <w:rPr>
          <w:sz w:val="28"/>
          <w:szCs w:val="28"/>
        </w:rPr>
        <w:t> </w:t>
      </w:r>
      <w:r w:rsidRPr="00A156C6">
        <w:rPr>
          <w:sz w:val="28"/>
          <w:szCs w:val="28"/>
        </w:rPr>
        <w:t>Срок действия полномочий 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Щекинское отделение Государственного учреждения здравоохранения Тульской области «Бюро судебно – </w:t>
      </w:r>
      <w:r>
        <w:rPr>
          <w:sz w:val="28"/>
          <w:szCs w:val="28"/>
        </w:rPr>
        <w:t>медицинской экспертизы»: до «31» декабря 2021 года.</w:t>
      </w:r>
    </w:p>
    <w:p w:rsidR="00790BB0" w:rsidRPr="00536077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10</w:t>
      </w:r>
      <w:r w:rsidRPr="00985EF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985EF2">
        <w:rPr>
          <w:b/>
          <w:sz w:val="28"/>
          <w:szCs w:val="28"/>
        </w:rPr>
        <w:t>Срок, место и порядок предоставления конкурсной документации:</w:t>
      </w:r>
      <w:r w:rsidRPr="00A156C6">
        <w:rPr>
          <w:sz w:val="28"/>
          <w:szCs w:val="28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>
        <w:rPr>
          <w:sz w:val="28"/>
          <w:szCs w:val="28"/>
        </w:rPr>
        <w:t>нному заявлению ежедневно с «9-00» до «13-00</w:t>
      </w:r>
      <w:r w:rsidRPr="00A156C6">
        <w:rPr>
          <w:sz w:val="28"/>
          <w:szCs w:val="28"/>
        </w:rPr>
        <w:t>» часов, кром</w:t>
      </w:r>
      <w:r>
        <w:rPr>
          <w:sz w:val="28"/>
          <w:szCs w:val="28"/>
        </w:rPr>
        <w:t xml:space="preserve">е выходных и праздничных дней в </w:t>
      </w:r>
      <w:r w:rsidRPr="00FF5035">
        <w:rPr>
          <w:color w:val="FF0000"/>
          <w:sz w:val="28"/>
          <w:szCs w:val="28"/>
        </w:rPr>
        <w:t xml:space="preserve"> </w:t>
      </w:r>
      <w:r w:rsidRPr="00A156C6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по адре</w:t>
      </w:r>
      <w:r>
        <w:rPr>
          <w:sz w:val="28"/>
          <w:szCs w:val="28"/>
        </w:rPr>
        <w:t xml:space="preserve">су: Тульская область, Щекинский район, п. Головеньковский, ул. Пчеловодов, дом 9. </w:t>
      </w:r>
      <w:r w:rsidRPr="00A156C6">
        <w:rPr>
          <w:sz w:val="28"/>
          <w:szCs w:val="28"/>
        </w:rPr>
        <w:t>Конт</w:t>
      </w:r>
      <w:r>
        <w:rPr>
          <w:sz w:val="28"/>
          <w:szCs w:val="28"/>
        </w:rPr>
        <w:t>актный телефон: (848751) 38-7-43</w:t>
      </w:r>
      <w:r w:rsidRPr="00A156C6">
        <w:rPr>
          <w:sz w:val="28"/>
          <w:szCs w:val="28"/>
        </w:rPr>
        <w:t xml:space="preserve">. В электронном виде конкурсная документация размещена на сайте </w:t>
      </w:r>
      <w:r w:rsidRPr="00536077">
        <w:rPr>
          <w:b/>
          <w:sz w:val="28"/>
          <w:szCs w:val="28"/>
          <w:u w:val="single"/>
        </w:rPr>
        <w:t xml:space="preserve">– </w:t>
      </w:r>
      <w:r w:rsidRPr="00536077">
        <w:rPr>
          <w:b/>
          <w:color w:val="000000"/>
          <w:sz w:val="28"/>
          <w:szCs w:val="28"/>
          <w:u w:val="single"/>
          <w:shd w:val="clear" w:color="auto" w:fill="FFFFFF"/>
        </w:rPr>
        <w:t>moyasnayapolyana.ru</w:t>
      </w:r>
      <w:r w:rsidRPr="00536077">
        <w:rPr>
          <w:b/>
          <w:sz w:val="28"/>
          <w:szCs w:val="28"/>
          <w:u w:val="single"/>
        </w:rPr>
        <w:t>.</w:t>
      </w:r>
    </w:p>
    <w:p w:rsidR="00790BB0" w:rsidRPr="00A156C6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11. </w:t>
      </w:r>
      <w:r w:rsidRPr="00985EF2">
        <w:rPr>
          <w:b/>
          <w:sz w:val="28"/>
          <w:szCs w:val="28"/>
        </w:rPr>
        <w:t>Размер, порядок и сроки внесения платы за предоставление документации:</w:t>
      </w:r>
      <w:r w:rsidRPr="00A156C6">
        <w:rPr>
          <w:sz w:val="28"/>
          <w:szCs w:val="28"/>
        </w:rPr>
        <w:t xml:space="preserve"> Плата за предоставление конкурсной документации не взимается.</w:t>
      </w:r>
    </w:p>
    <w:p w:rsidR="00790BB0" w:rsidRPr="00A156C6" w:rsidRDefault="00790BB0" w:rsidP="00D256E3">
      <w:pPr>
        <w:tabs>
          <w:tab w:val="left" w:pos="709"/>
          <w:tab w:val="left" w:pos="851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12. </w:t>
      </w:r>
      <w:r w:rsidRPr="00985EF2">
        <w:rPr>
          <w:b/>
          <w:sz w:val="28"/>
          <w:szCs w:val="28"/>
        </w:rPr>
        <w:t>Место и порядок подачи заявок</w:t>
      </w:r>
      <w:r>
        <w:rPr>
          <w:sz w:val="28"/>
          <w:szCs w:val="28"/>
        </w:rPr>
        <w:t>: 301210</w:t>
      </w:r>
      <w:r w:rsidRPr="00A156C6">
        <w:rPr>
          <w:sz w:val="28"/>
          <w:szCs w:val="28"/>
        </w:rPr>
        <w:t>, Тульская область,</w:t>
      </w:r>
      <w:r>
        <w:rPr>
          <w:sz w:val="28"/>
          <w:szCs w:val="28"/>
        </w:rPr>
        <w:t xml:space="preserve">            Щекинский район, п. Головеньковский, ул. Пчеловодов, д.9</w:t>
      </w:r>
      <w:r w:rsidRPr="00A156C6">
        <w:rPr>
          <w:sz w:val="28"/>
          <w:szCs w:val="28"/>
        </w:rPr>
        <w:t>. Заявки подаются в письменной форме в запечатанном конверте.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13. Дата начала и окончания подачи заявок на участие в открытом конкурсе:</w:t>
      </w:r>
      <w:r w:rsidRPr="00CC66A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 «01» февраля</w:t>
      </w:r>
      <w:r w:rsidRPr="00CC66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2021 по «02» марта 2021 до «16</w:t>
      </w:r>
      <w:r w:rsidRPr="00CC66AE">
        <w:rPr>
          <w:b/>
          <w:sz w:val="28"/>
          <w:szCs w:val="28"/>
        </w:rPr>
        <w:t>» час. 00мин</w:t>
      </w:r>
      <w:r w:rsidRPr="00CC66AE">
        <w:rPr>
          <w:sz w:val="28"/>
          <w:szCs w:val="28"/>
        </w:rPr>
        <w:t xml:space="preserve">. (по московскому времени). 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14. Место, дата и время вскрытия конвертов с заявками</w:t>
      </w:r>
      <w:r w:rsidRPr="00CC66AE">
        <w:rPr>
          <w:sz w:val="28"/>
          <w:szCs w:val="28"/>
        </w:rPr>
        <w:t xml:space="preserve">: 301210, Тульская область, Щекинский район, п. Головеньковский, ул. Пчеловодов, д.9,  администрация МО Яснополянское  Щекинского района, </w:t>
      </w:r>
      <w:r>
        <w:rPr>
          <w:b/>
          <w:sz w:val="28"/>
          <w:szCs w:val="28"/>
        </w:rPr>
        <w:t>«03» марта 2021 года  в «12</w:t>
      </w:r>
      <w:r w:rsidRPr="00CC66AE">
        <w:rPr>
          <w:b/>
          <w:sz w:val="28"/>
          <w:szCs w:val="28"/>
        </w:rPr>
        <w:t>» час.</w:t>
      </w:r>
      <w:r w:rsidRPr="00CC66AE">
        <w:rPr>
          <w:sz w:val="28"/>
          <w:szCs w:val="28"/>
        </w:rPr>
        <w:t xml:space="preserve"> 00 мин. (по московскому времени). 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15. Место, дата и время рассмотрения заявок:</w:t>
      </w:r>
      <w:r w:rsidRPr="00CC66AE">
        <w:rPr>
          <w:sz w:val="28"/>
          <w:szCs w:val="28"/>
        </w:rPr>
        <w:t xml:space="preserve"> 301210, Тульская область, Щекинский район, п. Головеньковский, ул. Пчеловодов, д.9,  администрация  МО Яснополянское  Щекинского района, </w:t>
      </w:r>
      <w:r>
        <w:rPr>
          <w:b/>
          <w:sz w:val="28"/>
          <w:szCs w:val="28"/>
        </w:rPr>
        <w:t>«03» марта 2021 года в «12</w:t>
      </w:r>
      <w:r w:rsidRPr="00CC66AE">
        <w:rPr>
          <w:b/>
          <w:sz w:val="28"/>
          <w:szCs w:val="28"/>
        </w:rPr>
        <w:t xml:space="preserve">» </w:t>
      </w:r>
      <w:r w:rsidRPr="00CC66AE">
        <w:rPr>
          <w:sz w:val="28"/>
          <w:szCs w:val="28"/>
        </w:rPr>
        <w:t>час. 00 мин.(по московскому времени).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16. Место, дата и время подведения итогов конкурса:</w:t>
      </w:r>
      <w:r w:rsidRPr="00CC66AE">
        <w:rPr>
          <w:sz w:val="28"/>
          <w:szCs w:val="28"/>
        </w:rPr>
        <w:t xml:space="preserve"> 301210, Тульская область, Щекинский район, п. Головеньковский, ул. Пчеловодов, д.9,  администрация  МО Яснополянское  Щекинский район, </w:t>
      </w:r>
      <w:r>
        <w:rPr>
          <w:b/>
          <w:sz w:val="28"/>
          <w:szCs w:val="28"/>
        </w:rPr>
        <w:t>«03» марта 2021 в «13</w:t>
      </w:r>
      <w:r w:rsidRPr="00CC66AE">
        <w:rPr>
          <w:b/>
          <w:sz w:val="28"/>
          <w:szCs w:val="28"/>
        </w:rPr>
        <w:t xml:space="preserve"> </w:t>
      </w:r>
      <w:r w:rsidRPr="00CC66AE">
        <w:rPr>
          <w:sz w:val="28"/>
          <w:szCs w:val="28"/>
        </w:rPr>
        <w:t xml:space="preserve">»час.00 мин.( по московскому времени). </w:t>
      </w:r>
    </w:p>
    <w:p w:rsidR="00790BB0" w:rsidRPr="00CC66AE" w:rsidRDefault="00790BB0" w:rsidP="00D256E3">
      <w:pPr>
        <w:tabs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 администрации муниципального </w:t>
      </w:r>
    </w:p>
    <w:p w:rsidR="00790BB0" w:rsidRPr="004D100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Яснополянское  Щекинского района</w:t>
      </w:r>
      <w:r>
        <w:t xml:space="preserve">                     </w:t>
      </w:r>
      <w:r>
        <w:rPr>
          <w:b/>
          <w:sz w:val="28"/>
          <w:szCs w:val="28"/>
        </w:rPr>
        <w:t>С.М. Макарова</w:t>
      </w:r>
      <w:r>
        <w:t xml:space="preserve"> </w:t>
      </w:r>
    </w:p>
    <w:tbl>
      <w:tblPr>
        <w:tblW w:w="0" w:type="auto"/>
        <w:tblInd w:w="5607" w:type="dxa"/>
        <w:tblLook w:val="0000"/>
      </w:tblPr>
      <w:tblGrid>
        <w:gridCol w:w="3915"/>
      </w:tblGrid>
      <w:tr w:rsidR="00790BB0" w:rsidTr="00EA3705">
        <w:trPr>
          <w:trHeight w:val="2796"/>
        </w:trPr>
        <w:tc>
          <w:tcPr>
            <w:tcW w:w="3915" w:type="dxa"/>
          </w:tcPr>
          <w:p w:rsidR="00790BB0" w:rsidRPr="00CA4768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 w:rsidRPr="00CA4768">
              <w:t>Приложение 1</w:t>
            </w:r>
          </w:p>
          <w:p w:rsidR="00790BB0" w:rsidRPr="00B17D97" w:rsidRDefault="00790BB0" w:rsidP="00E36E16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right"/>
            </w:pPr>
            <w:r>
              <w:t xml:space="preserve"> к конкурсной документации </w:t>
            </w:r>
            <w:r w:rsidRPr="00881434">
              <w:t xml:space="preserve"> 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выбору организации для оказания услуг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  доставке    на    безвозмездной   основе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безродных,                     невостребованных,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неопознанных  и  криминальных  трупов  с</w:t>
            </w:r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r w:rsidRPr="00B17D97">
              <w:t>места  о</w:t>
            </w:r>
            <w:r>
              <w:t>бнаружения  на территории муни-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r>
              <w:t xml:space="preserve">ципального образования Яснополянское </w:t>
            </w:r>
            <w:r w:rsidRPr="00B17D97">
              <w:t>Щекинского района в</w:t>
            </w:r>
            <w:r>
              <w:t xml:space="preserve"> Щекинское отделение Государственного учреждения 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 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Заявка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на участие в открытом конкурсе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Изучив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</w:t>
      </w:r>
      <w:r>
        <w:rPr>
          <w:sz w:val="28"/>
          <w:szCs w:val="28"/>
        </w:rPr>
        <w:t>ста обнаружения на территории муниципального образования Яснополянское Щекинского</w:t>
      </w:r>
      <w:r w:rsidRPr="00DE292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292A">
        <w:rPr>
          <w:sz w:val="28"/>
          <w:szCs w:val="28"/>
        </w:rPr>
        <w:t xml:space="preserve"> в Щекинское отделение Государственного учреждения здравоохранения Тульской области «Бюро судебно – медицинской экспертизы» на 20_____ год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E292A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организации - участника конкурса)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 лице ______________________________________________________</w:t>
      </w:r>
      <w:r>
        <w:rPr>
          <w:sz w:val="28"/>
          <w:szCs w:val="28"/>
        </w:rPr>
        <w:t>_____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должности руководителя и его Ф.И.О.)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DE292A">
        <w:rPr>
          <w:sz w:val="28"/>
          <w:szCs w:val="28"/>
        </w:rPr>
        <w:t>Настоящей заявкой подтверждаем, что в отношении__________</w:t>
      </w:r>
      <w:r>
        <w:rPr>
          <w:sz w:val="28"/>
          <w:szCs w:val="28"/>
        </w:rPr>
        <w:t>_____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</w:t>
      </w:r>
      <w:r w:rsidRPr="009F0E88">
        <w:rPr>
          <w:sz w:val="24"/>
          <w:szCs w:val="24"/>
        </w:rPr>
        <w:t>наименование организации или предпринимателя без образования юридического лица (участника конкурса)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</w:t>
      </w:r>
      <w:r>
        <w:rPr>
          <w:sz w:val="28"/>
          <w:szCs w:val="28"/>
        </w:rPr>
        <w:t>ний завершенный отчетный период,</w:t>
      </w:r>
      <w:r w:rsidRPr="00DE292A">
        <w:rPr>
          <w:sz w:val="28"/>
          <w:szCs w:val="28"/>
        </w:rPr>
        <w:t xml:space="preserve"> имущество участника конкурса не находится под арестом, наложенным по решению суда (подтвердить документально).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DE292A">
        <w:rPr>
          <w:sz w:val="28"/>
          <w:szCs w:val="28"/>
        </w:rPr>
        <w:t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информацию, уточняющую представленные нами сведения.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E292A">
        <w:rPr>
          <w:sz w:val="28"/>
          <w:szCs w:val="28"/>
        </w:rPr>
        <w:t>Предложение участника конкурса: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90BB0" w:rsidRPr="00DE292A" w:rsidRDefault="00790BB0" w:rsidP="00D256E3">
      <w:pPr>
        <w:tabs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ab/>
        <w:t>Объем предоставления услуг по гарантированному перечню:_________________________________________________________.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DE292A">
        <w:rPr>
          <w:sz w:val="28"/>
          <w:szCs w:val="28"/>
        </w:rPr>
        <w:t>Сообщаем, что для оперативного уведомления нас по вопросам организационного характера и взаимодействия с организатором нами уполномочен:____________________________________________________</w:t>
      </w:r>
    </w:p>
    <w:p w:rsidR="00790BB0" w:rsidRPr="00320734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320734">
        <w:rPr>
          <w:sz w:val="24"/>
          <w:szCs w:val="24"/>
        </w:rPr>
        <w:t>(Ф.И.О., телефон работника организации – участника)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Все сведения о проведении конкурса просим сообщать уполномоченному лицу.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Наш юридический и фактический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адреса:______________________________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________,факс__________, банковские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реквизиты:____</w:t>
      </w:r>
      <w:r w:rsidRPr="00DE292A">
        <w:rPr>
          <w:sz w:val="28"/>
          <w:szCs w:val="28"/>
        </w:rPr>
        <w:t>_____________________</w:t>
      </w:r>
      <w:r>
        <w:rPr>
          <w:sz w:val="28"/>
          <w:szCs w:val="28"/>
        </w:rPr>
        <w:t>__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Подпись руководителя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320734">
        <w:rPr>
          <w:b/>
          <w:sz w:val="28"/>
          <w:szCs w:val="28"/>
        </w:rPr>
        <w:t>Подпись главного бухгалтера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м.п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000"/>
      </w:tblPr>
      <w:tblGrid>
        <w:gridCol w:w="3774"/>
      </w:tblGrid>
      <w:tr w:rsidR="00790BB0" w:rsidTr="00EA3705">
        <w:trPr>
          <w:trHeight w:val="3210"/>
        </w:trPr>
        <w:tc>
          <w:tcPr>
            <w:tcW w:w="3774" w:type="dxa"/>
          </w:tcPr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>
              <w:t>Приложение 2</w:t>
            </w:r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>
              <w:t xml:space="preserve"> к конкурсной документации по  проведению</w:t>
            </w:r>
            <w:r w:rsidRPr="00B17D97">
              <w:t xml:space="preserve"> открытого конкурса</w:t>
            </w:r>
            <w:r>
              <w:t xml:space="preserve"> </w:t>
            </w:r>
            <w:r w:rsidRPr="00B17D97">
              <w:t>по выбору организации для оказания услуг</w:t>
            </w:r>
            <w:r>
              <w:t xml:space="preserve"> </w:t>
            </w:r>
            <w:r w:rsidRPr="00B17D97">
              <w:t>по   доставке    на    безвозмездной   основе</w:t>
            </w:r>
            <w:r>
              <w:t xml:space="preserve"> </w:t>
            </w:r>
            <w:r w:rsidRPr="00B17D97">
              <w:t>безродных,                     невостребованных,</w:t>
            </w:r>
            <w:r>
              <w:t xml:space="preserve"> </w:t>
            </w:r>
            <w:r w:rsidRPr="00B17D97">
              <w:t>неопознанных  и  криминальных  трупов  с</w:t>
            </w:r>
            <w:r>
              <w:t xml:space="preserve"> </w:t>
            </w:r>
            <w:r w:rsidRPr="00B17D97">
              <w:t>места  о</w:t>
            </w:r>
            <w:r>
              <w:t xml:space="preserve">бнаружения  на территории муни-ципального образования Яснополянское </w:t>
            </w:r>
            <w:r w:rsidRPr="00B17D97">
              <w:t>Щекинского района в</w:t>
            </w:r>
            <w:r>
              <w:t xml:space="preserve"> Щекинское отделение Государственного учреждения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</w:t>
            </w:r>
            <w:r>
              <w:t xml:space="preserve"> </w:t>
            </w:r>
            <w:r w:rsidRPr="00B17D97">
              <w:t>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Председателю конкурсной комиссии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 xml:space="preserve">администрации муниципального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образования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Яснополянское Щекинского</w:t>
      </w:r>
      <w:r w:rsidRPr="004C237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И.В. Шерер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4"/>
          <w:szCs w:val="24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DA1B22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>Перечень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 xml:space="preserve">представленных документов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Вас принять к рассмотрению нашу заявку на участие в открытом конкурсе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Щекинское отделение Государственного учреждения здравоохранения Тульской области «Бюро судебно-медицинской экспертизы» на 20____год, проводимого «___» _______20___ по следующему перечню: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заявка на участие в открытом конкурсе – на _____ л.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заявке: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анкета участника конкурса – на ____ л.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л.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доверенность, выданному лицу, представляющему участника при проведении открытого конкурса – на ___л.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в соответствии с требованиями, казанными в информационном сообщении и конкурсной документации – на ___ л.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 ______________________________________________</w:t>
      </w:r>
    </w:p>
    <w:p w:rsidR="00790BB0" w:rsidRDefault="00790BB0" w:rsidP="00D256E3">
      <w:pPr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sz w:val="28"/>
          <w:szCs w:val="28"/>
        </w:rPr>
      </w:pP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Приложение 3                                      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к конкурсной документации </w:t>
      </w:r>
      <w:r w:rsidRPr="00881434">
        <w:t xml:space="preserve">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выбору организации для оказания услуг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  доставке    на    безвозмездной   основе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>безродных,                     невостребованных,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неопознанных  и  криминальных  трупов  с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 </w:t>
      </w:r>
      <w:r w:rsidRPr="00881434">
        <w:t>места  об</w:t>
      </w:r>
      <w:r>
        <w:t xml:space="preserve">наружения  на территории муни-                                                                                    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          ципального образования Яснополянское     </w:t>
      </w:r>
      <w:r w:rsidRPr="00881434">
        <w:t xml:space="preserve"> 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r w:rsidRPr="00881434">
        <w:t>Щекинского района в Щекинское</w:t>
      </w:r>
      <w:r>
        <w:t xml:space="preserve"> </w:t>
      </w:r>
      <w:r w:rsidRPr="00881434">
        <w:t>отделе</w:t>
      </w:r>
      <w:r>
        <w:t>-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ние </w:t>
      </w:r>
      <w:r w:rsidRPr="00881434">
        <w:t xml:space="preserve">Государственного   учреждения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з</w:t>
      </w:r>
      <w:r w:rsidRPr="00881434">
        <w:t>дравоохранения Тульской  области «Бюро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</w:t>
      </w:r>
      <w:r w:rsidRPr="00881434">
        <w:t>судебно-медицинской экспертизы</w:t>
      </w:r>
      <w:r>
        <w:t>»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Pr="004A1EF5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4A1EF5">
        <w:rPr>
          <w:b/>
          <w:sz w:val="28"/>
          <w:szCs w:val="28"/>
        </w:rPr>
        <w:t>Анкета участника конкурса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 w:rsidRPr="004A1EF5">
        <w:rPr>
          <w:sz w:val="28"/>
          <w:szCs w:val="28"/>
        </w:rPr>
        <w:t>(заполняется участником</w:t>
      </w:r>
      <w:r>
        <w:rPr>
          <w:sz w:val="28"/>
          <w:szCs w:val="28"/>
        </w:rPr>
        <w:t xml:space="preserve"> только по соответствующим строкам, в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незаполненных ставится почерк)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969"/>
        <w:gridCol w:w="4784"/>
      </w:tblGrid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№</w:t>
            </w:r>
          </w:p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Сведения об исполнителе</w:t>
            </w: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Фирменное наименование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Фактическое местонахождение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Банковские реквизиты (наименование банка, БИК, ИНН, р/с и к/с)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Контактные телефоны (с указанием кода города)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Факс (с указанием кода города)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12586E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</w:pPr>
    </w:p>
    <w:p w:rsidR="00790BB0" w:rsidRDefault="00790BB0"/>
    <w:sectPr w:rsidR="00790BB0" w:rsidSect="00FE128D">
      <w:pgSz w:w="11906" w:h="16838"/>
      <w:pgMar w:top="709" w:right="850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051A"/>
    <w:rsid w:val="0002079C"/>
    <w:rsid w:val="0003610B"/>
    <w:rsid w:val="00036862"/>
    <w:rsid w:val="000423DF"/>
    <w:rsid w:val="00042FAA"/>
    <w:rsid w:val="00045004"/>
    <w:rsid w:val="00054D94"/>
    <w:rsid w:val="000559DC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134A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86E"/>
    <w:rsid w:val="00125FFC"/>
    <w:rsid w:val="001270F0"/>
    <w:rsid w:val="00133223"/>
    <w:rsid w:val="00136569"/>
    <w:rsid w:val="00150E88"/>
    <w:rsid w:val="00153F35"/>
    <w:rsid w:val="00154410"/>
    <w:rsid w:val="0016051A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97392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0734"/>
    <w:rsid w:val="003223FA"/>
    <w:rsid w:val="00330DBC"/>
    <w:rsid w:val="003332F4"/>
    <w:rsid w:val="00340724"/>
    <w:rsid w:val="003536ED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699C"/>
    <w:rsid w:val="00497DB5"/>
    <w:rsid w:val="004A1EF5"/>
    <w:rsid w:val="004A3D08"/>
    <w:rsid w:val="004A536E"/>
    <w:rsid w:val="004A5CFE"/>
    <w:rsid w:val="004A7DDD"/>
    <w:rsid w:val="004B08DF"/>
    <w:rsid w:val="004B40DD"/>
    <w:rsid w:val="004C237D"/>
    <w:rsid w:val="004C6DB9"/>
    <w:rsid w:val="004D100D"/>
    <w:rsid w:val="004D229D"/>
    <w:rsid w:val="004D2FE6"/>
    <w:rsid w:val="004D451E"/>
    <w:rsid w:val="004D5044"/>
    <w:rsid w:val="004E7EEB"/>
    <w:rsid w:val="00511E43"/>
    <w:rsid w:val="00524161"/>
    <w:rsid w:val="00533533"/>
    <w:rsid w:val="00536077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A2134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4AEA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374B6"/>
    <w:rsid w:val="0074389E"/>
    <w:rsid w:val="00744E57"/>
    <w:rsid w:val="00747B0A"/>
    <w:rsid w:val="00750666"/>
    <w:rsid w:val="00752FB2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815CB"/>
    <w:rsid w:val="00790BB0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7092"/>
    <w:rsid w:val="007C7401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434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2DE2"/>
    <w:rsid w:val="008B3183"/>
    <w:rsid w:val="008B379B"/>
    <w:rsid w:val="008B5ADB"/>
    <w:rsid w:val="008B69E8"/>
    <w:rsid w:val="008C030A"/>
    <w:rsid w:val="008C1D7C"/>
    <w:rsid w:val="008C24A6"/>
    <w:rsid w:val="008D2A7B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11492"/>
    <w:rsid w:val="00924DB9"/>
    <w:rsid w:val="00950C3B"/>
    <w:rsid w:val="00951846"/>
    <w:rsid w:val="009536CC"/>
    <w:rsid w:val="0095555A"/>
    <w:rsid w:val="009628D6"/>
    <w:rsid w:val="00963B79"/>
    <w:rsid w:val="009658F9"/>
    <w:rsid w:val="00973397"/>
    <w:rsid w:val="00985EF2"/>
    <w:rsid w:val="0098660E"/>
    <w:rsid w:val="009942C4"/>
    <w:rsid w:val="00994D05"/>
    <w:rsid w:val="009A05ED"/>
    <w:rsid w:val="009A0BCC"/>
    <w:rsid w:val="009A22E9"/>
    <w:rsid w:val="009C2E1A"/>
    <w:rsid w:val="009C4985"/>
    <w:rsid w:val="009C6752"/>
    <w:rsid w:val="009D689C"/>
    <w:rsid w:val="009E35DD"/>
    <w:rsid w:val="009E57D3"/>
    <w:rsid w:val="009E75F9"/>
    <w:rsid w:val="009F0E88"/>
    <w:rsid w:val="009F4E99"/>
    <w:rsid w:val="009F6C96"/>
    <w:rsid w:val="00A01337"/>
    <w:rsid w:val="00A12CD2"/>
    <w:rsid w:val="00A156C6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5A40"/>
    <w:rsid w:val="00B0715C"/>
    <w:rsid w:val="00B168B6"/>
    <w:rsid w:val="00B17D97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27AC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3769"/>
    <w:rsid w:val="00C778B5"/>
    <w:rsid w:val="00C77B21"/>
    <w:rsid w:val="00C77BA8"/>
    <w:rsid w:val="00C93C0E"/>
    <w:rsid w:val="00C945F6"/>
    <w:rsid w:val="00C97090"/>
    <w:rsid w:val="00CA14EE"/>
    <w:rsid w:val="00CA4768"/>
    <w:rsid w:val="00CA4836"/>
    <w:rsid w:val="00CA6321"/>
    <w:rsid w:val="00CA7C36"/>
    <w:rsid w:val="00CC308D"/>
    <w:rsid w:val="00CC66AE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256E3"/>
    <w:rsid w:val="00D30823"/>
    <w:rsid w:val="00D43AAA"/>
    <w:rsid w:val="00D47A84"/>
    <w:rsid w:val="00D5436D"/>
    <w:rsid w:val="00D6050A"/>
    <w:rsid w:val="00D65EE6"/>
    <w:rsid w:val="00D700A7"/>
    <w:rsid w:val="00D830A9"/>
    <w:rsid w:val="00D8580B"/>
    <w:rsid w:val="00DA1B22"/>
    <w:rsid w:val="00DB380E"/>
    <w:rsid w:val="00DC0CA7"/>
    <w:rsid w:val="00DC0EF3"/>
    <w:rsid w:val="00DD0F92"/>
    <w:rsid w:val="00DD6128"/>
    <w:rsid w:val="00DE081B"/>
    <w:rsid w:val="00DE292A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36E16"/>
    <w:rsid w:val="00E4705D"/>
    <w:rsid w:val="00E50082"/>
    <w:rsid w:val="00E56639"/>
    <w:rsid w:val="00E57244"/>
    <w:rsid w:val="00E61F02"/>
    <w:rsid w:val="00E738B6"/>
    <w:rsid w:val="00E739D4"/>
    <w:rsid w:val="00E75643"/>
    <w:rsid w:val="00E76FB8"/>
    <w:rsid w:val="00E80E08"/>
    <w:rsid w:val="00E82ADA"/>
    <w:rsid w:val="00E9134E"/>
    <w:rsid w:val="00E972CB"/>
    <w:rsid w:val="00EA00A3"/>
    <w:rsid w:val="00EA0EE1"/>
    <w:rsid w:val="00EA24F8"/>
    <w:rsid w:val="00EA3705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50CE7"/>
    <w:rsid w:val="00F51CFA"/>
    <w:rsid w:val="00F62629"/>
    <w:rsid w:val="00F63D3C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21A"/>
    <w:rsid w:val="00FD1E78"/>
    <w:rsid w:val="00FD7175"/>
    <w:rsid w:val="00FE128D"/>
    <w:rsid w:val="00FE1AB0"/>
    <w:rsid w:val="00FE5D1F"/>
    <w:rsid w:val="00FF5035"/>
    <w:rsid w:val="00FF57D7"/>
    <w:rsid w:val="00FF6D87"/>
    <w:rsid w:val="00FF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C7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709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8</Pages>
  <Words>2196</Words>
  <Characters>12523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Urist</dc:creator>
  <cp:keywords/>
  <dc:description/>
  <cp:lastModifiedBy>Adam Jensen</cp:lastModifiedBy>
  <cp:revision>2</cp:revision>
  <cp:lastPrinted>2020-12-01T08:03:00Z</cp:lastPrinted>
  <dcterms:created xsi:type="dcterms:W3CDTF">2021-02-01T18:47:00Z</dcterms:created>
  <dcterms:modified xsi:type="dcterms:W3CDTF">2021-02-01T18:47:00Z</dcterms:modified>
</cp:coreProperties>
</file>