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48" w:type="dxa"/>
        <w:tblLook w:val="01E0"/>
      </w:tblPr>
      <w:tblGrid>
        <w:gridCol w:w="4785"/>
        <w:gridCol w:w="5163"/>
      </w:tblGrid>
      <w:tr w:rsidR="0099638B" w:rsidTr="009F0D0B">
        <w:tc>
          <w:tcPr>
            <w:tcW w:w="9948" w:type="dxa"/>
            <w:gridSpan w:val="2"/>
          </w:tcPr>
          <w:p w:rsidR="0099638B" w:rsidRDefault="0099638B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99638B" w:rsidTr="009F0D0B">
        <w:tc>
          <w:tcPr>
            <w:tcW w:w="9948" w:type="dxa"/>
            <w:gridSpan w:val="2"/>
          </w:tcPr>
          <w:p w:rsidR="0099638B" w:rsidRDefault="0099638B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99638B" w:rsidTr="009F0D0B">
        <w:tc>
          <w:tcPr>
            <w:tcW w:w="9948" w:type="dxa"/>
            <w:gridSpan w:val="2"/>
          </w:tcPr>
          <w:p w:rsidR="0099638B" w:rsidRDefault="0099638B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99638B" w:rsidRDefault="0099638B" w:rsidP="009F0D0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99638B" w:rsidRDefault="0099638B" w:rsidP="00BB1885">
            <w:pPr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99638B" w:rsidTr="009F0D0B">
        <w:tc>
          <w:tcPr>
            <w:tcW w:w="9948" w:type="dxa"/>
            <w:gridSpan w:val="2"/>
          </w:tcPr>
          <w:p w:rsidR="0099638B" w:rsidRDefault="0099638B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99638B" w:rsidTr="009F0D0B">
        <w:tc>
          <w:tcPr>
            <w:tcW w:w="9948" w:type="dxa"/>
            <w:gridSpan w:val="2"/>
          </w:tcPr>
          <w:p w:rsidR="0099638B" w:rsidRDefault="0099638B" w:rsidP="009F0D0B">
            <w:pPr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99638B" w:rsidTr="009F0D0B">
        <w:trPr>
          <w:trHeight w:val="667"/>
        </w:trPr>
        <w:tc>
          <w:tcPr>
            <w:tcW w:w="4785" w:type="dxa"/>
          </w:tcPr>
          <w:p w:rsidR="0099638B" w:rsidRDefault="0099638B" w:rsidP="00F15382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От 24 декабря  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</w:rPr>
              <w:t>2021 года</w:t>
            </w:r>
          </w:p>
        </w:tc>
        <w:tc>
          <w:tcPr>
            <w:tcW w:w="5163" w:type="dxa"/>
          </w:tcPr>
          <w:p w:rsidR="0099638B" w:rsidRDefault="0099638B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№ 186</w:t>
            </w:r>
          </w:p>
        </w:tc>
      </w:tr>
    </w:tbl>
    <w:p w:rsidR="0099638B" w:rsidRDefault="0099638B" w:rsidP="00975433">
      <w:pPr>
        <w:tabs>
          <w:tab w:val="left" w:pos="720"/>
        </w:tabs>
        <w:rPr>
          <w:rFonts w:ascii="Arial" w:hAnsi="Arial" w:cs="Arial"/>
          <w:b/>
          <w:sz w:val="32"/>
          <w:szCs w:val="32"/>
        </w:rPr>
      </w:pPr>
    </w:p>
    <w:p w:rsidR="0099638B" w:rsidRDefault="0099638B" w:rsidP="00B10426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 внесении  изменений в постановление администрации МО Яснополянское Щекинского района  от 31.10.2014 года №433 «Об утверждении муниципальной программы «Развитие культуры на территории муниципального образования Яснополянское Щекинского района»</w:t>
      </w:r>
    </w:p>
    <w:p w:rsidR="0099638B" w:rsidRDefault="0099638B" w:rsidP="00B10426">
      <w:pPr>
        <w:tabs>
          <w:tab w:val="left" w:pos="1425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99638B" w:rsidRDefault="0099638B" w:rsidP="00B10426">
      <w:pPr>
        <w:tabs>
          <w:tab w:val="left" w:pos="1425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99638B" w:rsidRDefault="0099638B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Щёкинского района администрация муниципального образования Яснополянское Щёкинского района постановляет:</w:t>
      </w:r>
    </w:p>
    <w:p w:rsidR="0099638B" w:rsidRDefault="0099638B" w:rsidP="00B10426">
      <w:pPr>
        <w:tabs>
          <w:tab w:val="left" w:pos="7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 Внести в постановление администрации  МО Яснополянское Щекинского района от 31.10.2014г. № 433     «Об утверждении муниципальной программы «Развитие культуры на территории муниципального образования Яснополянское Щекинского района » следующие изменения:</w:t>
      </w:r>
    </w:p>
    <w:p w:rsidR="0099638B" w:rsidRDefault="0099638B" w:rsidP="00B1042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Приложение к постановлению изложить в новой редакции.</w:t>
      </w:r>
    </w:p>
    <w:p w:rsidR="0099638B" w:rsidRPr="0011178E" w:rsidRDefault="0099638B" w:rsidP="00B1042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11178E">
        <w:rPr>
          <w:rFonts w:ascii="Arial" w:hAnsi="Arial" w:cs="Arial"/>
        </w:rPr>
        <w:t xml:space="preserve">2. </w:t>
      </w:r>
      <w:r w:rsidRPr="0011178E">
        <w:rPr>
          <w:rFonts w:ascii="Arial" w:hAnsi="Arial" w:cs="Arial"/>
          <w:lang w:eastAsia="en-US"/>
        </w:rPr>
        <w:t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ул. Пчеловодов, д.9.</w:t>
      </w:r>
    </w:p>
    <w:p w:rsidR="0099638B" w:rsidRPr="00F6345C" w:rsidRDefault="0099638B" w:rsidP="0084747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  </w:t>
      </w:r>
      <w:r w:rsidRPr="00F6345C">
        <w:rPr>
          <w:rFonts w:ascii="Arial" w:hAnsi="Arial" w:cs="Arial"/>
        </w:rPr>
        <w:t xml:space="preserve">Настоящее постановление вступает в силу со дня официального обнародования. </w:t>
      </w:r>
    </w:p>
    <w:p w:rsidR="0099638B" w:rsidRPr="00D74A31" w:rsidRDefault="0099638B" w:rsidP="0084747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</w:p>
    <w:p w:rsidR="0099638B" w:rsidRDefault="0099638B" w:rsidP="0084747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9638B" w:rsidRPr="00D74A31" w:rsidRDefault="0099638B" w:rsidP="0084747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</w:p>
    <w:p w:rsidR="0099638B" w:rsidRPr="00D74A31" w:rsidRDefault="0099638B" w:rsidP="0084747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99638B" w:rsidRPr="00D74A31" w:rsidRDefault="0099638B" w:rsidP="0084747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</w:t>
      </w:r>
      <w:r w:rsidRPr="00D74A31">
        <w:rPr>
          <w:rFonts w:ascii="Arial" w:hAnsi="Arial" w:cs="Arial"/>
        </w:rPr>
        <w:t xml:space="preserve"> администрации</w:t>
      </w:r>
    </w:p>
    <w:p w:rsidR="0099638B" w:rsidRPr="00D74A31" w:rsidRDefault="0099638B" w:rsidP="00847472">
      <w:pPr>
        <w:ind w:firstLine="709"/>
        <w:jc w:val="both"/>
        <w:rPr>
          <w:rFonts w:ascii="Arial" w:hAnsi="Arial" w:cs="Arial"/>
        </w:rPr>
      </w:pPr>
      <w:r w:rsidRPr="00D74A31">
        <w:rPr>
          <w:rFonts w:ascii="Arial" w:hAnsi="Arial" w:cs="Arial"/>
        </w:rPr>
        <w:t>муниципального образования</w:t>
      </w:r>
    </w:p>
    <w:p w:rsidR="0099638B" w:rsidRPr="00D74A31" w:rsidRDefault="0099638B" w:rsidP="00847472">
      <w:pPr>
        <w:ind w:firstLine="709"/>
        <w:jc w:val="both"/>
        <w:rPr>
          <w:rFonts w:ascii="Arial" w:hAnsi="Arial" w:cs="Arial"/>
        </w:rPr>
      </w:pPr>
      <w:r w:rsidRPr="00D74A31">
        <w:rPr>
          <w:rFonts w:ascii="Arial" w:hAnsi="Arial" w:cs="Arial"/>
        </w:rPr>
        <w:t xml:space="preserve">Яснополянское Щекинского района </w:t>
      </w:r>
      <w:r w:rsidRPr="00D74A3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И.В. Шерер</w:t>
      </w:r>
    </w:p>
    <w:p w:rsidR="0099638B" w:rsidRPr="00D232EF" w:rsidRDefault="0099638B" w:rsidP="00847472">
      <w:pPr>
        <w:rPr>
          <w:sz w:val="28"/>
          <w:szCs w:val="28"/>
        </w:rPr>
      </w:pPr>
    </w:p>
    <w:p w:rsidR="0099638B" w:rsidRDefault="0099638B" w:rsidP="00B10426"/>
    <w:p w:rsidR="0099638B" w:rsidRDefault="0099638B" w:rsidP="00B10426"/>
    <w:p w:rsidR="0099638B" w:rsidRDefault="0099638B" w:rsidP="00B10426"/>
    <w:p w:rsidR="0099638B" w:rsidRDefault="0099638B" w:rsidP="00B10426"/>
    <w:p w:rsidR="0099638B" w:rsidRDefault="0099638B" w:rsidP="00B10426"/>
    <w:p w:rsidR="0099638B" w:rsidRDefault="0099638B" w:rsidP="00B10426"/>
    <w:p w:rsidR="0099638B" w:rsidRPr="00032E5C" w:rsidRDefault="0099638B" w:rsidP="00B10426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032E5C">
        <w:rPr>
          <w:rFonts w:ascii="Arial" w:hAnsi="Arial" w:cs="Arial"/>
        </w:rPr>
        <w:t>Приложение</w:t>
      </w:r>
    </w:p>
    <w:p w:rsidR="0099638B" w:rsidRPr="00032E5C" w:rsidRDefault="0099638B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к Постановлению главы администрации</w:t>
      </w:r>
    </w:p>
    <w:p w:rsidR="0099638B" w:rsidRPr="00032E5C" w:rsidRDefault="0099638B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муниципального образования</w:t>
      </w:r>
    </w:p>
    <w:p w:rsidR="0099638B" w:rsidRPr="00032E5C" w:rsidRDefault="0099638B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 xml:space="preserve">Яснополянское </w:t>
      </w:r>
    </w:p>
    <w:p w:rsidR="0099638B" w:rsidRPr="00032E5C" w:rsidRDefault="0099638B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Щекинского района</w:t>
      </w:r>
    </w:p>
    <w:p w:rsidR="0099638B" w:rsidRPr="00032E5C" w:rsidRDefault="0099638B" w:rsidP="00B10426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От 24.12. 2021 N 186</w:t>
      </w:r>
    </w:p>
    <w:p w:rsidR="0099638B" w:rsidRPr="00032E5C" w:rsidRDefault="0099638B" w:rsidP="00B10426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99638B" w:rsidRPr="00032E5C" w:rsidRDefault="0099638B" w:rsidP="00B10426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032E5C">
        <w:rPr>
          <w:rFonts w:ascii="Arial" w:hAnsi="Arial" w:cs="Arial"/>
        </w:rPr>
        <w:t>Приложение</w:t>
      </w:r>
    </w:p>
    <w:p w:rsidR="0099638B" w:rsidRPr="00032E5C" w:rsidRDefault="0099638B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к Постановлению главы администрации</w:t>
      </w:r>
    </w:p>
    <w:p w:rsidR="0099638B" w:rsidRPr="00032E5C" w:rsidRDefault="0099638B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муниципального образования</w:t>
      </w:r>
    </w:p>
    <w:p w:rsidR="0099638B" w:rsidRPr="00032E5C" w:rsidRDefault="0099638B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 xml:space="preserve">Яснополянское </w:t>
      </w:r>
    </w:p>
    <w:p w:rsidR="0099638B" w:rsidRPr="00032E5C" w:rsidRDefault="0099638B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Щекинского района</w:t>
      </w:r>
    </w:p>
    <w:p w:rsidR="0099638B" w:rsidRDefault="0099638B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от 31.10.2014 N 433</w:t>
      </w:r>
    </w:p>
    <w:p w:rsidR="0099638B" w:rsidRPr="00496C31" w:rsidRDefault="0099638B" w:rsidP="00B10426">
      <w:pPr>
        <w:pStyle w:val="ConsPlusNormal0"/>
        <w:ind w:firstLine="709"/>
        <w:jc w:val="center"/>
        <w:rPr>
          <w:b/>
          <w:sz w:val="26"/>
          <w:szCs w:val="26"/>
        </w:rPr>
      </w:pPr>
      <w:r w:rsidRPr="00496C31">
        <w:rPr>
          <w:b/>
          <w:sz w:val="26"/>
          <w:szCs w:val="26"/>
        </w:rPr>
        <w:t>ПАСПОРТ</w:t>
      </w:r>
    </w:p>
    <w:p w:rsidR="0099638B" w:rsidRPr="00496C31" w:rsidRDefault="0099638B" w:rsidP="00B10426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496C31">
        <w:rPr>
          <w:rFonts w:ascii="Arial" w:hAnsi="Arial" w:cs="Arial"/>
          <w:b/>
          <w:sz w:val="26"/>
          <w:szCs w:val="26"/>
        </w:rPr>
        <w:t>муниципальной программы муниципального образования Яснополянское Щёкинского района «Развитие культуры на территории муниципального образования Яснопол</w:t>
      </w:r>
      <w:r>
        <w:rPr>
          <w:rFonts w:ascii="Arial" w:hAnsi="Arial" w:cs="Arial"/>
          <w:b/>
          <w:sz w:val="26"/>
          <w:szCs w:val="26"/>
        </w:rPr>
        <w:t>янское Щекинского района</w:t>
      </w:r>
      <w:r w:rsidRPr="00496C31">
        <w:rPr>
          <w:rFonts w:ascii="Arial" w:hAnsi="Arial" w:cs="Arial"/>
          <w:b/>
          <w:sz w:val="26"/>
          <w:szCs w:val="26"/>
        </w:rPr>
        <w:t xml:space="preserve">» </w:t>
      </w:r>
    </w:p>
    <w:p w:rsidR="0099638B" w:rsidRPr="00496C31" w:rsidRDefault="0099638B" w:rsidP="00B10426">
      <w:pPr>
        <w:pStyle w:val="ConsPlusNormal0"/>
        <w:ind w:firstLine="709"/>
        <w:jc w:val="center"/>
        <w:rPr>
          <w:sz w:val="24"/>
          <w:szCs w:val="24"/>
        </w:rPr>
      </w:pPr>
    </w:p>
    <w:tbl>
      <w:tblPr>
        <w:tblW w:w="9752" w:type="dxa"/>
        <w:jc w:val="center"/>
        <w:tblCellMar>
          <w:left w:w="113" w:type="dxa"/>
          <w:right w:w="113" w:type="dxa"/>
        </w:tblCellMar>
        <w:tblLook w:val="0000"/>
      </w:tblPr>
      <w:tblGrid>
        <w:gridCol w:w="2523"/>
        <w:gridCol w:w="7229"/>
      </w:tblGrid>
      <w:tr w:rsidR="0099638B" w:rsidRPr="00496C31" w:rsidTr="0009576B">
        <w:trPr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496C31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496C31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«Развитие культуры на территории муниципального образования Яснопол</w:t>
            </w:r>
            <w:r>
              <w:rPr>
                <w:sz w:val="24"/>
                <w:szCs w:val="24"/>
              </w:rPr>
              <w:t xml:space="preserve">янское Щекинского района </w:t>
            </w:r>
            <w:r w:rsidRPr="00496C31">
              <w:rPr>
                <w:sz w:val="24"/>
                <w:szCs w:val="24"/>
              </w:rPr>
              <w:t>»</w:t>
            </w:r>
          </w:p>
        </w:tc>
      </w:tr>
      <w:tr w:rsidR="0099638B" w:rsidRPr="00496C31" w:rsidTr="0009576B">
        <w:trPr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496C31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496C31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99638B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496C31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496C31" w:rsidRDefault="0099638B" w:rsidP="009F0D0B">
            <w:pPr>
              <w:tabs>
                <w:tab w:val="left" w:pos="3720"/>
              </w:tabs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Создание условий для развития и реализации культурного и духовного потенциала населения МО Яснополянское, обеспечение равных возможностей для жителей поселения в получении доступа к культурным ценностям и сохранения культурных традиций. </w:t>
            </w:r>
          </w:p>
          <w:p w:rsidR="0099638B" w:rsidRDefault="0099638B" w:rsidP="009F0D0B">
            <w:pPr>
              <w:jc w:val="both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/>
                <w:spacing w:val="20"/>
              </w:rPr>
              <w:t>Ф</w:t>
            </w:r>
            <w:r w:rsidRPr="00496C31">
              <w:rPr>
                <w:rFonts w:ascii="Arial" w:hAnsi="Arial" w:cs="Arial"/>
                <w:spacing w:val="20"/>
              </w:rPr>
              <w:t>ормирование муниципальной политики, направленной на развитие местного самоуправления и улучшение жизнеобеспечения населения.</w:t>
            </w:r>
          </w:p>
          <w:p w:rsidR="0099638B" w:rsidRPr="00552877" w:rsidRDefault="0099638B" w:rsidP="009F0D0B">
            <w:pPr>
              <w:jc w:val="both"/>
              <w:rPr>
                <w:rFonts w:ascii="Arial" w:hAnsi="Arial" w:cs="Arial"/>
              </w:rPr>
            </w:pPr>
            <w:r w:rsidRPr="00552877">
              <w:rPr>
                <w:rFonts w:ascii="Arial" w:hAnsi="Arial" w:cs="Arial"/>
              </w:rPr>
              <w:t>Создание условий для формирования здорового образа жизни и систематических занятий физической культурой и спортом различных категорий</w:t>
            </w:r>
            <w:r>
              <w:rPr>
                <w:rFonts w:ascii="Arial" w:hAnsi="Arial" w:cs="Arial"/>
              </w:rPr>
              <w:t>.</w:t>
            </w:r>
          </w:p>
        </w:tc>
      </w:tr>
      <w:tr w:rsidR="0099638B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496C31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496C31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  <w:u w:val="single"/>
              </w:rPr>
              <w:t xml:space="preserve">Подпрограмма </w:t>
            </w:r>
            <w:r>
              <w:rPr>
                <w:sz w:val="24"/>
                <w:szCs w:val="24"/>
              </w:rPr>
              <w:t xml:space="preserve"> «</w:t>
            </w:r>
            <w:r w:rsidRPr="00496C31">
              <w:rPr>
                <w:sz w:val="24"/>
                <w:szCs w:val="24"/>
              </w:rPr>
              <w:t>Работа с населением</w:t>
            </w:r>
            <w:r>
              <w:rPr>
                <w:sz w:val="24"/>
                <w:szCs w:val="24"/>
              </w:rPr>
              <w:t xml:space="preserve"> в муниципальном образовании</w:t>
            </w:r>
            <w:r w:rsidRPr="00496C31">
              <w:rPr>
                <w:sz w:val="24"/>
                <w:szCs w:val="24"/>
              </w:rPr>
              <w:t xml:space="preserve"> Яснополянское</w:t>
            </w:r>
            <w:r>
              <w:rPr>
                <w:sz w:val="24"/>
                <w:szCs w:val="24"/>
              </w:rPr>
              <w:t>»</w:t>
            </w:r>
          </w:p>
          <w:p w:rsidR="0099638B" w:rsidRPr="00496C31" w:rsidRDefault="0099638B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 систематизация работы с различными категориями населения;</w:t>
            </w:r>
          </w:p>
          <w:p w:rsidR="0099638B" w:rsidRPr="00496C31" w:rsidRDefault="0099638B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 своевременное информирование населения по актуальным вопросам развития муниципального образования;</w:t>
            </w:r>
          </w:p>
          <w:p w:rsidR="0099638B" w:rsidRPr="00496C31" w:rsidRDefault="0099638B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 изучение общественного мнения по различным направлениям жизнедеятельности муниципального образования с целью учета его в работе;</w:t>
            </w:r>
          </w:p>
          <w:p w:rsidR="0099638B" w:rsidRPr="00496C31" w:rsidRDefault="0099638B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-активизация работы органов общественного самоуправления, общественных организаций;</w:t>
            </w:r>
          </w:p>
          <w:p w:rsidR="0099638B" w:rsidRPr="00496C31" w:rsidRDefault="0099638B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 привлечение населения к участию в решении вопросов жизнеобеспечения муниципального образования, участию в районных мероприятиях.</w:t>
            </w:r>
          </w:p>
          <w:p w:rsidR="0099638B" w:rsidRPr="00496C31" w:rsidRDefault="0099638B" w:rsidP="009F0D0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  <w:spacing w:val="20"/>
              </w:rPr>
              <w:br w:type="page"/>
            </w:r>
            <w:r w:rsidRPr="00496C31">
              <w:rPr>
                <w:rFonts w:ascii="Arial" w:hAnsi="Arial" w:cs="Arial"/>
              </w:rPr>
              <w:t>Повышение культурного уровня населения, формирование гражданской солидарности и межнационального согласия;</w:t>
            </w:r>
          </w:p>
          <w:p w:rsidR="0099638B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Обеспечение доступа населения МО Яснополянское к культурным благам и участию в культурной жизни</w:t>
            </w:r>
            <w:r>
              <w:rPr>
                <w:sz w:val="24"/>
                <w:szCs w:val="24"/>
              </w:rPr>
              <w:t>.</w:t>
            </w:r>
          </w:p>
          <w:p w:rsidR="0099638B" w:rsidRPr="00040928" w:rsidRDefault="0099638B" w:rsidP="005528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40928">
              <w:rPr>
                <w:rFonts w:ascii="Arial" w:hAnsi="Arial" w:cs="Arial"/>
              </w:rPr>
              <w:t>- Формирование культуры здорового образа жизни, вовлечение жителей  МО Яснополянское Щекинского района в занятия физкультурой и массовым спортом;</w:t>
            </w:r>
          </w:p>
          <w:p w:rsidR="0099638B" w:rsidRPr="00040928" w:rsidRDefault="0099638B" w:rsidP="0004092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</w:rPr>
            </w:pPr>
            <w:r w:rsidRPr="00040928">
              <w:rPr>
                <w:rFonts w:ascii="Arial" w:hAnsi="Arial" w:cs="Arial"/>
              </w:rPr>
              <w:t>-Создание условий для привлечения максимального количества молодежи и взрослого населения к занятиям футболом;</w:t>
            </w:r>
          </w:p>
        </w:tc>
      </w:tr>
      <w:tr w:rsidR="0099638B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496C31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 xml:space="preserve">Показатели 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496C31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  <w:u w:val="single"/>
              </w:rPr>
              <w:t xml:space="preserve">Подпрограмма </w:t>
            </w:r>
            <w:r w:rsidRPr="00496C31">
              <w:rPr>
                <w:sz w:val="24"/>
                <w:szCs w:val="24"/>
              </w:rPr>
              <w:t xml:space="preserve"> «Работа с населением </w:t>
            </w:r>
            <w:r>
              <w:rPr>
                <w:sz w:val="24"/>
                <w:szCs w:val="24"/>
              </w:rPr>
              <w:t xml:space="preserve"> в муниципальном образовании</w:t>
            </w:r>
            <w:r w:rsidRPr="00496C31">
              <w:rPr>
                <w:sz w:val="24"/>
                <w:szCs w:val="24"/>
              </w:rPr>
              <w:t xml:space="preserve"> Яснополянское»</w:t>
            </w:r>
          </w:p>
          <w:p w:rsidR="0099638B" w:rsidRPr="00496C31" w:rsidRDefault="0099638B" w:rsidP="009F0D0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Реализация мероприятий Прог</w:t>
            </w:r>
            <w:r>
              <w:rPr>
                <w:rFonts w:ascii="Arial" w:hAnsi="Arial" w:cs="Arial"/>
              </w:rPr>
              <w:t>раммы позволит по окончанию 2023</w:t>
            </w:r>
            <w:r w:rsidRPr="00496C31">
              <w:rPr>
                <w:rFonts w:ascii="Arial" w:hAnsi="Arial" w:cs="Arial"/>
              </w:rPr>
              <w:t xml:space="preserve"> года в сравнении</w:t>
            </w:r>
            <w:r>
              <w:rPr>
                <w:rFonts w:ascii="Arial" w:hAnsi="Arial" w:cs="Arial"/>
              </w:rPr>
              <w:t xml:space="preserve"> с показателями на 1 января 2016</w:t>
            </w:r>
            <w:r w:rsidRPr="00496C31">
              <w:rPr>
                <w:rFonts w:ascii="Arial" w:hAnsi="Arial" w:cs="Arial"/>
              </w:rPr>
              <w:t xml:space="preserve"> года:</w:t>
            </w:r>
          </w:p>
          <w:p w:rsidR="0099638B" w:rsidRPr="00496C31" w:rsidRDefault="0099638B" w:rsidP="009F0D0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>увеличить охват населения поселения</w:t>
            </w:r>
            <w:r w:rsidRPr="00496C31">
              <w:rPr>
                <w:rFonts w:ascii="Arial" w:hAnsi="Arial" w:cs="Arial"/>
              </w:rPr>
              <w:t>, участвующих в культурно-массовых мероприятиях, с 45% до 55%;</w:t>
            </w:r>
          </w:p>
          <w:p w:rsidR="0099638B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- будет способствовать повышению культурного уровня населения, формированию гражданской солидарности и межнациональному согласию.</w:t>
            </w:r>
          </w:p>
          <w:p w:rsidR="0099638B" w:rsidRPr="00AF1093" w:rsidRDefault="0099638B" w:rsidP="000409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-  </w:t>
            </w:r>
            <w:r w:rsidRPr="00AF1093">
              <w:rPr>
                <w:rFonts w:ascii="PT Astra Serif" w:hAnsi="PT Astra Serif" w:cs="PT Astra Serif"/>
              </w:rPr>
              <w:t>Доля детей и молодежи, систематически занимающихся физической культурой и спортом, в общей численности детей и молодежи;</w:t>
            </w:r>
          </w:p>
          <w:p w:rsidR="0099638B" w:rsidRPr="00D808B9" w:rsidRDefault="0099638B" w:rsidP="00040928">
            <w:pPr>
              <w:jc w:val="both"/>
            </w:pPr>
            <w:r>
              <w:rPr>
                <w:color w:val="000000"/>
              </w:rPr>
              <w:t>-  Увеличение количества  спортивных площадок</w:t>
            </w:r>
            <w:r w:rsidRPr="00D808B9">
              <w:rPr>
                <w:color w:val="000000"/>
              </w:rPr>
              <w:t>, ра</w:t>
            </w:r>
            <w:r>
              <w:rPr>
                <w:color w:val="000000"/>
              </w:rPr>
              <w:t>сположенных на территории поселенич</w:t>
            </w:r>
            <w:r w:rsidRPr="00D808B9">
              <w:rPr>
                <w:color w:val="000000"/>
              </w:rPr>
              <w:t>, для занятия физической культурой и спортом;</w:t>
            </w:r>
          </w:p>
          <w:p w:rsidR="0099638B" w:rsidRPr="00FF2520" w:rsidRDefault="0099638B" w:rsidP="0004092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</w:t>
            </w:r>
            <w:r w:rsidRPr="00D808B9">
              <w:t>Количество населения, систематически занимающегося</w:t>
            </w:r>
            <w:r>
              <w:t xml:space="preserve"> футболом.</w:t>
            </w:r>
          </w:p>
          <w:p w:rsidR="0099638B" w:rsidRPr="00496C31" w:rsidRDefault="0099638B" w:rsidP="00040928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99638B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496C31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Этапы и сроки реализации </w:t>
            </w:r>
            <w:r w:rsidRPr="00496C31">
              <w:rPr>
                <w:sz w:val="24"/>
                <w:szCs w:val="24"/>
              </w:rPr>
              <w:t xml:space="preserve">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496C31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2016-2024</w:t>
            </w:r>
            <w:r w:rsidRPr="00496C31">
              <w:rPr>
                <w:sz w:val="24"/>
                <w:szCs w:val="24"/>
              </w:rPr>
              <w:t xml:space="preserve"> годы</w:t>
            </w:r>
          </w:p>
        </w:tc>
      </w:tr>
      <w:tr w:rsidR="0099638B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496C31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496C31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  <w:u w:val="single"/>
              </w:rPr>
              <w:t xml:space="preserve">Подпрограмма </w:t>
            </w:r>
            <w:r>
              <w:rPr>
                <w:sz w:val="24"/>
                <w:szCs w:val="24"/>
              </w:rPr>
              <w:t>«</w:t>
            </w:r>
            <w:r w:rsidRPr="00496C31">
              <w:rPr>
                <w:sz w:val="24"/>
                <w:szCs w:val="24"/>
              </w:rPr>
              <w:t>Работа с населением</w:t>
            </w:r>
            <w:r>
              <w:rPr>
                <w:sz w:val="24"/>
                <w:szCs w:val="24"/>
              </w:rPr>
              <w:t xml:space="preserve"> в муниципальном</w:t>
            </w:r>
            <w:r w:rsidRPr="00496C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образовании </w:t>
            </w:r>
            <w:r w:rsidRPr="00496C31">
              <w:rPr>
                <w:sz w:val="24"/>
                <w:szCs w:val="24"/>
              </w:rPr>
              <w:t>Яснополянское</w:t>
            </w:r>
          </w:p>
          <w:p w:rsidR="0099638B" w:rsidRPr="00496C31" w:rsidRDefault="0099638B" w:rsidP="009F0D0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99638B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496C31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3F20B7" w:rsidRDefault="0099638B" w:rsidP="009F0D0B">
            <w:pPr>
              <w:jc w:val="both"/>
              <w:rPr>
                <w:rFonts w:ascii="Arial" w:hAnsi="Arial" w:cs="Arial"/>
                <w:spacing w:val="40"/>
              </w:rPr>
            </w:pPr>
            <w:r w:rsidRPr="003F20B7">
              <w:rPr>
                <w:rFonts w:ascii="Arial" w:hAnsi="Arial" w:cs="Arial"/>
                <w:spacing w:val="40"/>
              </w:rPr>
              <w:t>Изучение общественного мнения населения</w:t>
            </w:r>
          </w:p>
          <w:p w:rsidR="0099638B" w:rsidRPr="00496C31" w:rsidRDefault="0099638B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Работа с обращениями граждан</w:t>
            </w:r>
          </w:p>
          <w:p w:rsidR="0099638B" w:rsidRPr="00496C31" w:rsidRDefault="0099638B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Информационное обеспечение населения</w:t>
            </w:r>
          </w:p>
          <w:p w:rsidR="0099638B" w:rsidRPr="00496C31" w:rsidRDefault="0099638B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Молодежная политика</w:t>
            </w:r>
          </w:p>
          <w:p w:rsidR="0099638B" w:rsidRPr="00496C31" w:rsidRDefault="0099638B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Работа с органами территориального общественного самоуправления</w:t>
            </w:r>
          </w:p>
          <w:p w:rsidR="0099638B" w:rsidRPr="00496C31" w:rsidRDefault="0099638B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Работа с общественными организациями</w:t>
            </w:r>
          </w:p>
          <w:p w:rsidR="0099638B" w:rsidRPr="00496C31" w:rsidRDefault="0099638B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Организация досуга</w:t>
            </w:r>
          </w:p>
          <w:p w:rsidR="0099638B" w:rsidRPr="00496C31" w:rsidRDefault="0099638B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Организация массового отдыха</w:t>
            </w:r>
          </w:p>
          <w:p w:rsidR="0099638B" w:rsidRPr="00496C31" w:rsidRDefault="0099638B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Организация физкультурно-оздоровительной и спортивно-массовой работы</w:t>
            </w:r>
          </w:p>
        </w:tc>
      </w:tr>
      <w:tr w:rsidR="0099638B" w:rsidRPr="00496C31" w:rsidTr="00F72806">
        <w:trPr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C03530" w:rsidRDefault="0099638B" w:rsidP="00C035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3530">
              <w:rPr>
                <w:rFonts w:ascii="Arial" w:hAnsi="Arial" w:cs="Arial"/>
              </w:rPr>
              <w:t xml:space="preserve">Целевые показатели (индикаторы) программы                    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C03530" w:rsidRDefault="0099638B" w:rsidP="00C035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03530">
              <w:rPr>
                <w:rFonts w:ascii="Arial" w:hAnsi="Arial" w:cs="Arial"/>
              </w:rPr>
              <w:t>1.  Удельный вес населения, удовлетворенного качеством культурно – досугового обслуживания (процент);</w:t>
            </w:r>
          </w:p>
          <w:p w:rsidR="0099638B" w:rsidRPr="00C03530" w:rsidRDefault="0099638B" w:rsidP="00C0353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C03530">
              <w:rPr>
                <w:rFonts w:ascii="Arial" w:hAnsi="Arial" w:cs="Arial"/>
              </w:rPr>
              <w:t>. Удельный вес населения, участвующего в культурно-досуговых мероприятиях (процент);</w:t>
            </w:r>
          </w:p>
          <w:p w:rsidR="0099638B" w:rsidRPr="00C03530" w:rsidRDefault="0099638B" w:rsidP="00C0353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C03530">
              <w:rPr>
                <w:rFonts w:ascii="Arial" w:hAnsi="Arial" w:cs="Arial"/>
              </w:rPr>
              <w:t>. Количество получателей муниципальных услуг в электронном виде (тыс. чел.);</w:t>
            </w:r>
          </w:p>
          <w:p w:rsidR="0099638B" w:rsidRPr="00C03530" w:rsidRDefault="0099638B" w:rsidP="00C035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C03530">
              <w:rPr>
                <w:rFonts w:ascii="Arial" w:hAnsi="Arial" w:cs="Arial"/>
              </w:rPr>
              <w:t>. Количество ремонтных работ в учреждениях культуры (единиц);</w:t>
            </w:r>
          </w:p>
          <w:p w:rsidR="0099638B" w:rsidRPr="00C03530" w:rsidRDefault="0099638B" w:rsidP="00C035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C03530">
              <w:rPr>
                <w:rFonts w:ascii="Arial" w:hAnsi="Arial" w:cs="Arial"/>
              </w:rPr>
              <w:t xml:space="preserve">. Количеств благоустроенных территорий </w:t>
            </w:r>
          </w:p>
          <w:p w:rsidR="0099638B" w:rsidRPr="00C03530" w:rsidRDefault="0099638B" w:rsidP="00C035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 w:rsidRPr="00C03530">
              <w:rPr>
                <w:rFonts w:ascii="Arial" w:hAnsi="Arial" w:cs="Arial"/>
              </w:rPr>
              <w:t>сельских культурно-досуговых учреждений (единиц);</w:t>
            </w:r>
          </w:p>
          <w:p w:rsidR="0099638B" w:rsidRPr="00C03530" w:rsidRDefault="0099638B" w:rsidP="00C035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C03530">
              <w:rPr>
                <w:rFonts w:ascii="Arial" w:hAnsi="Arial" w:cs="Arial"/>
              </w:rPr>
              <w:t>. Количество поощренных работников культуры муниципальных учреждений культуры (единиц);</w:t>
            </w:r>
          </w:p>
          <w:p w:rsidR="0099638B" w:rsidRPr="00C03530" w:rsidRDefault="0099638B" w:rsidP="00C035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C03530">
              <w:rPr>
                <w:rFonts w:ascii="Arial" w:hAnsi="Arial" w:cs="Arial"/>
              </w:rPr>
              <w:t>.</w:t>
            </w:r>
            <w:r w:rsidRPr="00C03530">
              <w:rPr>
                <w:rFonts w:ascii="Arial" w:hAnsi="Arial" w:cs="Arial"/>
                <w:bCs/>
                <w:color w:val="000000"/>
              </w:rPr>
              <w:t xml:space="preserve"> Количество детских площадок на территории </w:t>
            </w:r>
            <w:r w:rsidRPr="00C03530">
              <w:rPr>
                <w:rFonts w:ascii="Arial" w:hAnsi="Arial" w:cs="Arial"/>
              </w:rPr>
              <w:t>муницип</w:t>
            </w:r>
            <w:r>
              <w:rPr>
                <w:rFonts w:ascii="Arial" w:hAnsi="Arial" w:cs="Arial"/>
              </w:rPr>
              <w:t xml:space="preserve">ального образования Яснополянское </w:t>
            </w:r>
            <w:r w:rsidRPr="00C03530">
              <w:rPr>
                <w:rFonts w:ascii="Arial" w:hAnsi="Arial" w:cs="Arial"/>
              </w:rPr>
              <w:t xml:space="preserve"> Щекинского района (единиц);</w:t>
            </w:r>
          </w:p>
          <w:p w:rsidR="0099638B" w:rsidRPr="00C03530" w:rsidRDefault="0099638B" w:rsidP="00C03530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8</w:t>
            </w:r>
            <w:r w:rsidRPr="00C03530">
              <w:rPr>
                <w:rFonts w:ascii="Arial" w:hAnsi="Arial" w:cs="Arial"/>
                <w:lang w:eastAsia="en-US"/>
              </w:rPr>
              <w:t>. Количество реализованных просветительских проектов, направленных на обеспечение доступа к знаниям, достижениям современной науки и культуры (единиц);</w:t>
            </w:r>
          </w:p>
          <w:p w:rsidR="0099638B" w:rsidRPr="00C03530" w:rsidRDefault="0099638B" w:rsidP="00C035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>9</w:t>
            </w:r>
            <w:r w:rsidRPr="00C03530">
              <w:rPr>
                <w:rFonts w:ascii="Arial" w:hAnsi="Arial" w:cs="Arial"/>
                <w:lang w:eastAsia="en-US"/>
              </w:rPr>
              <w:t>. Доля мероприятий по сохранению культуры от общего количества мероприятий (процент).</w:t>
            </w:r>
          </w:p>
        </w:tc>
      </w:tr>
      <w:tr w:rsidR="0099638B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496C31" w:rsidRDefault="0099638B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353131" w:rsidRDefault="0099638B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  <w:u w:val="single"/>
              </w:rPr>
              <w:t>Всего по муниципальной программе</w:t>
            </w:r>
            <w:r w:rsidRPr="00353131">
              <w:rPr>
                <w:sz w:val="24"/>
                <w:szCs w:val="24"/>
              </w:rPr>
              <w:t xml:space="preserve">: </w:t>
            </w:r>
            <w:r>
              <w:rPr>
                <w:b/>
                <w:sz w:val="24"/>
                <w:szCs w:val="24"/>
                <w:u w:val="single"/>
              </w:rPr>
              <w:t>1730</w:t>
            </w:r>
            <w:r w:rsidRPr="00353131">
              <w:rPr>
                <w:b/>
                <w:sz w:val="24"/>
                <w:szCs w:val="24"/>
                <w:u w:val="single"/>
              </w:rPr>
              <w:t>,0</w:t>
            </w:r>
            <w:r w:rsidRPr="00353131">
              <w:rPr>
                <w:sz w:val="24"/>
                <w:szCs w:val="24"/>
              </w:rPr>
              <w:t xml:space="preserve"> тыс. руб.</w:t>
            </w:r>
          </w:p>
          <w:p w:rsidR="0099638B" w:rsidRPr="00353131" w:rsidRDefault="0099638B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в том числе по годам:   </w:t>
            </w:r>
          </w:p>
          <w:p w:rsidR="0099638B" w:rsidRPr="00353131" w:rsidRDefault="0099638B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2015 год – </w:t>
            </w:r>
            <w:r w:rsidRPr="00353131">
              <w:rPr>
                <w:b/>
                <w:sz w:val="24"/>
                <w:szCs w:val="24"/>
                <w:u w:val="single"/>
              </w:rPr>
              <w:t>100,0</w:t>
            </w:r>
            <w:r w:rsidRPr="00353131">
              <w:rPr>
                <w:sz w:val="24"/>
                <w:szCs w:val="24"/>
              </w:rPr>
              <w:t xml:space="preserve"> тыс. руб</w:t>
            </w:r>
            <w:r>
              <w:rPr>
                <w:sz w:val="24"/>
                <w:szCs w:val="24"/>
              </w:rPr>
              <w:t>.</w:t>
            </w:r>
          </w:p>
          <w:p w:rsidR="0099638B" w:rsidRPr="00353131" w:rsidRDefault="0099638B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2016 год – </w:t>
            </w:r>
            <w:r w:rsidRPr="00353131">
              <w:rPr>
                <w:b/>
                <w:sz w:val="24"/>
                <w:szCs w:val="24"/>
                <w:u w:val="single"/>
              </w:rPr>
              <w:t>60,0</w:t>
            </w:r>
            <w:r w:rsidRPr="00353131">
              <w:rPr>
                <w:sz w:val="24"/>
                <w:szCs w:val="24"/>
              </w:rPr>
              <w:t xml:space="preserve"> тыс. руб.</w:t>
            </w:r>
          </w:p>
          <w:p w:rsidR="0099638B" w:rsidRPr="00353131" w:rsidRDefault="0099638B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2017 год –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тыс.руб.</w:t>
            </w:r>
          </w:p>
          <w:p w:rsidR="0099638B" w:rsidRPr="00353131" w:rsidRDefault="0099638B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2018 год – </w:t>
            </w:r>
            <w:r>
              <w:rPr>
                <w:b/>
                <w:sz w:val="24"/>
                <w:szCs w:val="24"/>
                <w:u w:val="single"/>
              </w:rPr>
              <w:t>170</w:t>
            </w:r>
            <w:r w:rsidRPr="00353131">
              <w:rPr>
                <w:b/>
                <w:sz w:val="24"/>
                <w:szCs w:val="24"/>
                <w:u w:val="single"/>
              </w:rPr>
              <w:t>,0</w:t>
            </w:r>
            <w:r w:rsidRPr="00353131">
              <w:rPr>
                <w:sz w:val="24"/>
                <w:szCs w:val="24"/>
              </w:rPr>
              <w:t xml:space="preserve"> тыс.руб.</w:t>
            </w:r>
          </w:p>
          <w:p w:rsidR="0099638B" w:rsidRDefault="0099638B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2019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тыс.руб.</w:t>
            </w:r>
          </w:p>
          <w:p w:rsidR="0099638B" w:rsidRDefault="0099638B" w:rsidP="00C0353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тыс.руб</w:t>
            </w:r>
            <w:r>
              <w:rPr>
                <w:sz w:val="24"/>
                <w:szCs w:val="24"/>
              </w:rPr>
              <w:t>.</w:t>
            </w:r>
          </w:p>
          <w:p w:rsidR="0099638B" w:rsidRDefault="0099638B" w:rsidP="00C0353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тыс.руб</w:t>
            </w:r>
          </w:p>
          <w:p w:rsidR="0099638B" w:rsidRPr="00353131" w:rsidRDefault="0099638B" w:rsidP="00200F8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тыс.руб</w:t>
            </w:r>
          </w:p>
          <w:p w:rsidR="0099638B" w:rsidRPr="00353131" w:rsidRDefault="0099638B" w:rsidP="00847472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тыс.руб</w:t>
            </w:r>
          </w:p>
          <w:p w:rsidR="0099638B" w:rsidRPr="00353131" w:rsidRDefault="0099638B" w:rsidP="009650BF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тыс.руб</w:t>
            </w:r>
          </w:p>
          <w:p w:rsidR="0099638B" w:rsidRPr="00353131" w:rsidRDefault="0099638B" w:rsidP="00C03530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99638B" w:rsidRPr="00353131" w:rsidRDefault="0099638B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  <w:u w:val="single"/>
              </w:rPr>
              <w:t>Подпрограмма 1</w:t>
            </w:r>
            <w:r w:rsidRPr="00353131">
              <w:rPr>
                <w:sz w:val="24"/>
                <w:szCs w:val="24"/>
              </w:rPr>
              <w:t xml:space="preserve"> </w:t>
            </w:r>
            <w:r w:rsidRPr="00353131">
              <w:rPr>
                <w:sz w:val="24"/>
                <w:szCs w:val="24"/>
                <w:u w:val="single"/>
              </w:rPr>
              <w:t>Всего по муниципальной подпрограмме</w:t>
            </w:r>
            <w:r w:rsidRPr="00353131">
              <w:rPr>
                <w:sz w:val="24"/>
                <w:szCs w:val="24"/>
              </w:rPr>
              <w:t xml:space="preserve"> </w:t>
            </w:r>
          </w:p>
          <w:p w:rsidR="0099638B" w:rsidRPr="00353131" w:rsidRDefault="0099638B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>«Работа с населением  в муниципальном образовании Яснополянское</w:t>
            </w:r>
          </w:p>
          <w:p w:rsidR="0099638B" w:rsidRPr="00353131" w:rsidRDefault="0099638B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2015 год – </w:t>
            </w:r>
            <w:r w:rsidRPr="00353131">
              <w:rPr>
                <w:b/>
                <w:sz w:val="24"/>
                <w:szCs w:val="24"/>
                <w:u w:val="single"/>
              </w:rPr>
              <w:t>100,0</w:t>
            </w:r>
            <w:r w:rsidRPr="00353131">
              <w:rPr>
                <w:sz w:val="24"/>
                <w:szCs w:val="24"/>
              </w:rPr>
              <w:t xml:space="preserve"> тыс. руб</w:t>
            </w:r>
            <w:r>
              <w:rPr>
                <w:sz w:val="24"/>
                <w:szCs w:val="24"/>
              </w:rPr>
              <w:t>.</w:t>
            </w:r>
          </w:p>
          <w:p w:rsidR="0099638B" w:rsidRPr="00353131" w:rsidRDefault="0099638B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2016 год – </w:t>
            </w:r>
            <w:r w:rsidRPr="00353131">
              <w:rPr>
                <w:b/>
                <w:sz w:val="24"/>
                <w:szCs w:val="24"/>
                <w:u w:val="single"/>
              </w:rPr>
              <w:t>60,0</w:t>
            </w:r>
            <w:r w:rsidRPr="00353131">
              <w:rPr>
                <w:sz w:val="24"/>
                <w:szCs w:val="24"/>
              </w:rPr>
              <w:t xml:space="preserve"> тыс. руб.</w:t>
            </w:r>
          </w:p>
          <w:p w:rsidR="0099638B" w:rsidRPr="00353131" w:rsidRDefault="0099638B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2017 год –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тыс.руб.</w:t>
            </w:r>
          </w:p>
          <w:p w:rsidR="0099638B" w:rsidRPr="00353131" w:rsidRDefault="0099638B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2018 год – </w:t>
            </w:r>
            <w:r>
              <w:rPr>
                <w:b/>
                <w:sz w:val="24"/>
                <w:szCs w:val="24"/>
                <w:u w:val="single"/>
              </w:rPr>
              <w:t>170</w:t>
            </w:r>
            <w:r w:rsidRPr="00353131">
              <w:rPr>
                <w:b/>
                <w:sz w:val="24"/>
                <w:szCs w:val="24"/>
                <w:u w:val="single"/>
              </w:rPr>
              <w:t>,0</w:t>
            </w:r>
            <w:r w:rsidRPr="00353131">
              <w:rPr>
                <w:sz w:val="24"/>
                <w:szCs w:val="24"/>
              </w:rPr>
              <w:t xml:space="preserve"> тыс.руб.</w:t>
            </w:r>
          </w:p>
          <w:p w:rsidR="0099638B" w:rsidRDefault="0099638B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2019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 .руб.</w:t>
            </w:r>
          </w:p>
          <w:p w:rsidR="0099638B" w:rsidRDefault="0099638B" w:rsidP="00C0353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 .руб.</w:t>
            </w:r>
          </w:p>
          <w:p w:rsidR="0099638B" w:rsidRPr="00353131" w:rsidRDefault="0099638B" w:rsidP="00C0353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тыс.руб</w:t>
            </w:r>
          </w:p>
          <w:p w:rsidR="0099638B" w:rsidRPr="00353131" w:rsidRDefault="0099638B" w:rsidP="00200F8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тыс.руб</w:t>
            </w:r>
          </w:p>
          <w:p w:rsidR="0099638B" w:rsidRPr="00353131" w:rsidRDefault="0099638B" w:rsidP="00847472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тыс.руб</w:t>
            </w:r>
          </w:p>
          <w:p w:rsidR="0099638B" w:rsidRPr="00353131" w:rsidRDefault="0099638B" w:rsidP="00C0353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тыс.руб</w:t>
            </w:r>
          </w:p>
        </w:tc>
      </w:tr>
      <w:tr w:rsidR="0099638B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496C31" w:rsidRDefault="0099638B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353131" w:rsidRDefault="0099638B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  <w:u w:val="single"/>
              </w:rPr>
              <w:t xml:space="preserve">Подпрограмма </w:t>
            </w:r>
            <w:r w:rsidRPr="00353131">
              <w:rPr>
                <w:sz w:val="24"/>
                <w:szCs w:val="24"/>
              </w:rPr>
              <w:t xml:space="preserve"> «Работа с населением в муниципальном образовании Яснополянское</w:t>
            </w:r>
          </w:p>
          <w:p w:rsidR="0099638B" w:rsidRPr="00FF2520" w:rsidRDefault="0099638B" w:rsidP="0093019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>1.</w:t>
            </w:r>
            <w:r w:rsidRPr="00FF2520">
              <w:t xml:space="preserve">Увеличение количества </w:t>
            </w:r>
            <w:r w:rsidRPr="00FF2520">
              <w:rPr>
                <w:color w:val="000000"/>
              </w:rPr>
              <w:t>вновь построенных спортивных объектов на 1 единицу;</w:t>
            </w:r>
          </w:p>
          <w:p w:rsidR="0099638B" w:rsidRPr="00FF2520" w:rsidRDefault="0099638B" w:rsidP="0093019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 xml:space="preserve">2. </w:t>
            </w:r>
            <w:r w:rsidRPr="00FF2520">
              <w:t>Увеличение количества общеобразовательных организаций, расположенных в сельской местности, в которых отремонтиро</w:t>
            </w:r>
            <w:r>
              <w:t>ваны спортивные залов в общеобразовательных учереждениях</w:t>
            </w:r>
            <w:r w:rsidRPr="00FF2520">
              <w:t>;</w:t>
            </w:r>
          </w:p>
          <w:p w:rsidR="0099638B" w:rsidRPr="00FF2520" w:rsidRDefault="0099638B" w:rsidP="0093019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3.</w:t>
            </w:r>
            <w:r w:rsidRPr="00FF2520">
              <w:t xml:space="preserve">Увеличение доли детей и молодежи, систематически занимающихся физической культурой и спортом, в общей численности детей и молодежи на </w:t>
            </w:r>
            <w:r>
              <w:t>6</w:t>
            </w:r>
            <w:r w:rsidRPr="00FF2520">
              <w:t xml:space="preserve"> процентных пункта;</w:t>
            </w:r>
          </w:p>
          <w:p w:rsidR="0099638B" w:rsidRPr="00FF2520" w:rsidRDefault="0099638B" w:rsidP="00930194">
            <w:pPr>
              <w:widowControl w:val="0"/>
              <w:autoSpaceDE w:val="0"/>
              <w:autoSpaceDN w:val="0"/>
              <w:adjustRightInd w:val="0"/>
              <w:jc w:val="both"/>
            </w:pPr>
            <w:r w:rsidRPr="00FF2520">
              <w:t>4)</w:t>
            </w:r>
            <w:r>
              <w:t> </w:t>
            </w:r>
            <w:r w:rsidRPr="00FF2520">
              <w:t xml:space="preserve">Увеличение доли граждан среднего возраста, систематически занимающихся физической культурой и спортом, </w:t>
            </w:r>
            <w:r w:rsidRPr="00FF2520">
              <w:br/>
              <w:t>в общей численности граждан среднего возраста на 3</w:t>
            </w:r>
            <w:r>
              <w:t>0 процентных пункта.</w:t>
            </w:r>
          </w:p>
          <w:p w:rsidR="0099638B" w:rsidRPr="00353131" w:rsidRDefault="0099638B" w:rsidP="00C0353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</w:tbl>
    <w:p w:rsidR="0099638B" w:rsidRDefault="0099638B" w:rsidP="00B10426">
      <w:pPr>
        <w:pStyle w:val="ConsPlusNormal0"/>
        <w:jc w:val="center"/>
        <w:rPr>
          <w:sz w:val="24"/>
          <w:szCs w:val="24"/>
        </w:rPr>
        <w:sectPr w:rsidR="0099638B">
          <w:pgSz w:w="11906" w:h="16838"/>
          <w:pgMar w:top="1134" w:right="851" w:bottom="1134" w:left="1701" w:header="709" w:footer="709" w:gutter="0"/>
          <w:cols w:space="720"/>
        </w:sectPr>
      </w:pPr>
    </w:p>
    <w:p w:rsidR="0099638B" w:rsidRPr="00EE4420" w:rsidRDefault="0099638B" w:rsidP="00B10426">
      <w:pPr>
        <w:pStyle w:val="ConsPlusNormal0"/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</w:t>
      </w:r>
      <w:r w:rsidRPr="00EE4420">
        <w:rPr>
          <w:b/>
          <w:sz w:val="26"/>
          <w:szCs w:val="26"/>
        </w:rPr>
        <w:t xml:space="preserve"> ПАСПОРТ</w:t>
      </w:r>
    </w:p>
    <w:p w:rsidR="0099638B" w:rsidRPr="00EE4420" w:rsidRDefault="0099638B" w:rsidP="00B10426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t>муниципальной подпрограммы муниципального образования Яснополя</w:t>
      </w:r>
      <w:r>
        <w:rPr>
          <w:rFonts w:ascii="Arial" w:hAnsi="Arial" w:cs="Arial"/>
          <w:b/>
          <w:sz w:val="26"/>
          <w:szCs w:val="26"/>
        </w:rPr>
        <w:t>нское Щёкинского района «</w:t>
      </w:r>
      <w:r w:rsidRPr="00EE4420">
        <w:rPr>
          <w:rFonts w:ascii="Arial" w:hAnsi="Arial" w:cs="Arial"/>
          <w:b/>
          <w:sz w:val="26"/>
          <w:szCs w:val="26"/>
        </w:rPr>
        <w:t xml:space="preserve">Работа с населением </w:t>
      </w:r>
      <w:r>
        <w:rPr>
          <w:rFonts w:ascii="Arial" w:hAnsi="Arial" w:cs="Arial"/>
          <w:b/>
          <w:sz w:val="26"/>
          <w:szCs w:val="26"/>
        </w:rPr>
        <w:t>в муниципальном</w:t>
      </w:r>
      <w:r w:rsidRPr="00EE4420">
        <w:rPr>
          <w:rFonts w:ascii="Arial" w:hAnsi="Arial" w:cs="Arial"/>
          <w:b/>
          <w:sz w:val="26"/>
          <w:szCs w:val="26"/>
        </w:rPr>
        <w:t xml:space="preserve"> образовани</w:t>
      </w:r>
      <w:r>
        <w:rPr>
          <w:rFonts w:ascii="Arial" w:hAnsi="Arial" w:cs="Arial"/>
          <w:b/>
          <w:sz w:val="26"/>
          <w:szCs w:val="26"/>
        </w:rPr>
        <w:t>и</w:t>
      </w:r>
      <w:r w:rsidRPr="00EE4420">
        <w:rPr>
          <w:rFonts w:ascii="Arial" w:hAnsi="Arial" w:cs="Arial"/>
          <w:b/>
          <w:sz w:val="26"/>
          <w:szCs w:val="26"/>
        </w:rPr>
        <w:t xml:space="preserve"> Яснопол</w:t>
      </w:r>
      <w:r>
        <w:rPr>
          <w:rFonts w:ascii="Arial" w:hAnsi="Arial" w:cs="Arial"/>
          <w:b/>
          <w:sz w:val="26"/>
          <w:szCs w:val="26"/>
        </w:rPr>
        <w:t>янское</w:t>
      </w:r>
      <w:r w:rsidRPr="00EE4420">
        <w:rPr>
          <w:rFonts w:ascii="Arial" w:hAnsi="Arial" w:cs="Arial"/>
          <w:b/>
          <w:sz w:val="26"/>
          <w:szCs w:val="26"/>
        </w:rPr>
        <w:t xml:space="preserve">» </w:t>
      </w:r>
    </w:p>
    <w:p w:rsidR="0099638B" w:rsidRPr="00EE4420" w:rsidRDefault="0099638B" w:rsidP="00B10426">
      <w:pPr>
        <w:pStyle w:val="ConsPlusNormal0"/>
        <w:ind w:firstLine="709"/>
        <w:jc w:val="center"/>
        <w:rPr>
          <w:sz w:val="24"/>
          <w:szCs w:val="24"/>
        </w:rPr>
      </w:pPr>
    </w:p>
    <w:tbl>
      <w:tblPr>
        <w:tblW w:w="0" w:type="auto"/>
        <w:tblCellMar>
          <w:left w:w="113" w:type="dxa"/>
          <w:right w:w="113" w:type="dxa"/>
        </w:tblCellMar>
        <w:tblLook w:val="0000"/>
      </w:tblPr>
      <w:tblGrid>
        <w:gridCol w:w="3261"/>
        <w:gridCol w:w="6319"/>
      </w:tblGrid>
      <w:tr w:rsidR="0099638B" w:rsidRPr="00EE4420" w:rsidTr="009F0D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EE4420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EE4420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EE4420">
              <w:rPr>
                <w:sz w:val="24"/>
                <w:szCs w:val="24"/>
              </w:rPr>
              <w:t xml:space="preserve">Работа с населением </w:t>
            </w:r>
            <w:r>
              <w:rPr>
                <w:sz w:val="24"/>
                <w:szCs w:val="24"/>
              </w:rPr>
              <w:t>в муниципальном образовании</w:t>
            </w:r>
            <w:r w:rsidRPr="00EE4420">
              <w:rPr>
                <w:sz w:val="24"/>
                <w:szCs w:val="24"/>
              </w:rPr>
              <w:t xml:space="preserve"> Яснопол</w:t>
            </w:r>
            <w:r>
              <w:rPr>
                <w:sz w:val="24"/>
                <w:szCs w:val="24"/>
              </w:rPr>
              <w:t>янское Щекинского района</w:t>
            </w:r>
            <w:r w:rsidRPr="00EE4420">
              <w:rPr>
                <w:sz w:val="24"/>
                <w:szCs w:val="24"/>
              </w:rPr>
              <w:t>»</w:t>
            </w:r>
          </w:p>
        </w:tc>
      </w:tr>
      <w:tr w:rsidR="0099638B" w:rsidRPr="00EE4420" w:rsidTr="009F0D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EE4420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EE4420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Администрация МО Яснополянское Щекинского райо</w:t>
            </w:r>
            <w:r>
              <w:rPr>
                <w:sz w:val="24"/>
                <w:szCs w:val="24"/>
              </w:rPr>
              <w:t>на</w:t>
            </w:r>
          </w:p>
        </w:tc>
      </w:tr>
      <w:tr w:rsidR="0099638B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EE4420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EE4420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pacing w:val="20"/>
                <w:sz w:val="24"/>
                <w:szCs w:val="24"/>
              </w:rPr>
              <w:t>Формирование муниципальной политики, направленной на развитие местного самоуправления и улучшения жизнеобеспечения населения.</w:t>
            </w:r>
          </w:p>
        </w:tc>
      </w:tr>
      <w:tr w:rsidR="0099638B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EE4420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EE4420" w:rsidRDefault="0099638B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EE4420">
              <w:rPr>
                <w:rFonts w:ascii="Arial" w:hAnsi="Arial" w:cs="Arial"/>
                <w:spacing w:val="20"/>
              </w:rPr>
              <w:t>- систематизация работы с различными категориями населения;</w:t>
            </w:r>
          </w:p>
          <w:p w:rsidR="0099638B" w:rsidRPr="00EE4420" w:rsidRDefault="0099638B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EE4420">
              <w:rPr>
                <w:rFonts w:ascii="Arial" w:hAnsi="Arial" w:cs="Arial"/>
                <w:spacing w:val="20"/>
              </w:rPr>
              <w:t>- своевременное информирование населения по актуальным вопросам развития муниципального образования;</w:t>
            </w:r>
          </w:p>
          <w:p w:rsidR="0099638B" w:rsidRPr="00EE4420" w:rsidRDefault="0099638B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EE4420">
              <w:rPr>
                <w:rFonts w:ascii="Arial" w:hAnsi="Arial" w:cs="Arial"/>
                <w:spacing w:val="20"/>
              </w:rPr>
              <w:t>- изучение общественного мнения по различным направлениям жизнедеятельности муниципального образования с целью учета его в работе;</w:t>
            </w:r>
          </w:p>
          <w:p w:rsidR="0099638B" w:rsidRPr="00EE4420" w:rsidRDefault="0099638B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EE4420">
              <w:rPr>
                <w:rFonts w:ascii="Arial" w:hAnsi="Arial" w:cs="Arial"/>
                <w:spacing w:val="20"/>
              </w:rPr>
              <w:t>- активизация работы органов общественного самоуправления, общественных организаций;</w:t>
            </w:r>
          </w:p>
          <w:p w:rsidR="0099638B" w:rsidRPr="00EE4420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pacing w:val="20"/>
                <w:sz w:val="24"/>
                <w:szCs w:val="24"/>
              </w:rPr>
              <w:t>- привлечение населения к участию в решении вопросов жизнеобеспечения муниципального образования, участию в районных мероприятиях.</w:t>
            </w:r>
            <w:r w:rsidRPr="00EE4420">
              <w:rPr>
                <w:spacing w:val="20"/>
                <w:sz w:val="24"/>
                <w:szCs w:val="24"/>
              </w:rPr>
              <w:br w:type="page"/>
            </w:r>
          </w:p>
        </w:tc>
      </w:tr>
      <w:tr w:rsidR="0099638B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EE4420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Показатели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EE4420" w:rsidRDefault="0099638B" w:rsidP="009F0D0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E4420">
              <w:rPr>
                <w:rFonts w:ascii="Arial" w:hAnsi="Arial" w:cs="Arial"/>
              </w:rPr>
              <w:t>Прог</w:t>
            </w:r>
            <w:r>
              <w:rPr>
                <w:rFonts w:ascii="Arial" w:hAnsi="Arial" w:cs="Arial"/>
              </w:rPr>
              <w:t>рамма позволит по окончанию 2023</w:t>
            </w:r>
            <w:r w:rsidRPr="00EE4420">
              <w:rPr>
                <w:rFonts w:ascii="Arial" w:hAnsi="Arial" w:cs="Arial"/>
              </w:rPr>
              <w:t xml:space="preserve"> года в сравнении</w:t>
            </w:r>
            <w:r>
              <w:rPr>
                <w:rFonts w:ascii="Arial" w:hAnsi="Arial" w:cs="Arial"/>
              </w:rPr>
              <w:t xml:space="preserve"> с показателями на 1 января 2016</w:t>
            </w:r>
            <w:r w:rsidRPr="00EE4420">
              <w:rPr>
                <w:rFonts w:ascii="Arial" w:hAnsi="Arial" w:cs="Arial"/>
              </w:rPr>
              <w:t xml:space="preserve"> года:</w:t>
            </w:r>
          </w:p>
          <w:p w:rsidR="0099638B" w:rsidRPr="00EE4420" w:rsidRDefault="0099638B" w:rsidP="009F0D0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E4420">
              <w:rPr>
                <w:rFonts w:ascii="Arial" w:hAnsi="Arial" w:cs="Arial"/>
              </w:rPr>
              <w:t>- увеличить охват населения города, участвующих в культурно-массовых мероприятиях, с 45% до 55%;</w:t>
            </w:r>
          </w:p>
          <w:p w:rsidR="0099638B" w:rsidRPr="00EE4420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- будет способствовать повышению культурного уровня населения, формированию гражданской солидарности и межнациональному согласию.</w:t>
            </w:r>
          </w:p>
        </w:tc>
      </w:tr>
      <w:tr w:rsidR="0099638B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EE4420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EE4420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2015-20234</w:t>
            </w:r>
            <w:r w:rsidRPr="00EE4420">
              <w:rPr>
                <w:sz w:val="24"/>
                <w:szCs w:val="24"/>
              </w:rPr>
              <w:t>годы</w:t>
            </w:r>
          </w:p>
        </w:tc>
      </w:tr>
      <w:tr w:rsidR="0099638B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EE4420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EE4420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- Осуществление управленческих и исполнительно – распорядительных функций в сфере культуры;</w:t>
            </w:r>
          </w:p>
          <w:p w:rsidR="0099638B" w:rsidRPr="00EE4420" w:rsidRDefault="0099638B" w:rsidP="009F0D0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EE4420">
              <w:rPr>
                <w:sz w:val="24"/>
                <w:szCs w:val="24"/>
              </w:rPr>
              <w:t>- Участие в формировании нормативно-правовой базы деятельности учреждений, организаций и предприятий сферы культуры;</w:t>
            </w:r>
          </w:p>
        </w:tc>
      </w:tr>
      <w:tr w:rsidR="0099638B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EE4420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EE4420" w:rsidRDefault="0099638B" w:rsidP="009F0D0B">
            <w:pPr>
              <w:jc w:val="both"/>
              <w:rPr>
                <w:rFonts w:ascii="Arial" w:hAnsi="Arial" w:cs="Arial"/>
                <w:spacing w:val="40"/>
              </w:rPr>
            </w:pPr>
            <w:r w:rsidRPr="00EE4420">
              <w:rPr>
                <w:rFonts w:ascii="Arial" w:hAnsi="Arial" w:cs="Arial"/>
                <w:spacing w:val="40"/>
              </w:rPr>
              <w:t>-Изучение общественного мнения населения;</w:t>
            </w:r>
          </w:p>
          <w:p w:rsidR="0099638B" w:rsidRPr="00EE4420" w:rsidRDefault="0099638B" w:rsidP="009F0D0B">
            <w:pPr>
              <w:jc w:val="both"/>
              <w:rPr>
                <w:rFonts w:ascii="Arial" w:hAnsi="Arial" w:cs="Arial"/>
              </w:rPr>
            </w:pPr>
            <w:r w:rsidRPr="00EE4420">
              <w:rPr>
                <w:rFonts w:ascii="Arial" w:hAnsi="Arial" w:cs="Arial"/>
              </w:rPr>
              <w:t>-Работа с обращениями граждан;</w:t>
            </w:r>
          </w:p>
          <w:p w:rsidR="0099638B" w:rsidRPr="00EE4420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 -Инфор</w:t>
            </w:r>
            <w:r>
              <w:rPr>
                <w:sz w:val="24"/>
                <w:szCs w:val="24"/>
              </w:rPr>
              <w:t>мационное обеспечение населения</w:t>
            </w:r>
            <w:r w:rsidRPr="00EE4420">
              <w:rPr>
                <w:sz w:val="24"/>
                <w:szCs w:val="24"/>
              </w:rPr>
              <w:t>;</w:t>
            </w:r>
          </w:p>
          <w:p w:rsidR="0099638B" w:rsidRPr="00EE4420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- Создание условий для сохранения музейного ф</w:t>
            </w:r>
            <w:r>
              <w:rPr>
                <w:sz w:val="24"/>
                <w:szCs w:val="24"/>
              </w:rPr>
              <w:t xml:space="preserve">онда </w:t>
            </w:r>
            <w:r w:rsidRPr="00EE4420">
              <w:rPr>
                <w:sz w:val="24"/>
                <w:szCs w:val="24"/>
              </w:rPr>
              <w:t xml:space="preserve"> и популяризации исторического и культурного наследия;</w:t>
            </w:r>
          </w:p>
          <w:p w:rsidR="0099638B" w:rsidRPr="00EE4420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E4420">
              <w:rPr>
                <w:sz w:val="24"/>
                <w:szCs w:val="24"/>
              </w:rPr>
              <w:t>Обеспечение жителей услугами культуры. Обеспечение доступа сельских жителей к самодеятельному народному творчеству.</w:t>
            </w:r>
          </w:p>
          <w:p w:rsidR="0099638B" w:rsidRPr="00EE4420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- Дальнейшее развитие дополнительного образования и воспитания детей и подростков, проживающих на территории муниципального образования Яснополянское.</w:t>
            </w:r>
          </w:p>
        </w:tc>
      </w:tr>
      <w:tr w:rsidR="0099638B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EE4420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353131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  <w:u w:val="single"/>
              </w:rPr>
              <w:t>Всего по муниципальной подпрограмме</w:t>
            </w:r>
            <w:r w:rsidRPr="00353131">
              <w:rPr>
                <w:sz w:val="24"/>
                <w:szCs w:val="24"/>
              </w:rPr>
              <w:t xml:space="preserve"> </w:t>
            </w:r>
          </w:p>
          <w:p w:rsidR="0099638B" w:rsidRPr="00353131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>«Работа с населением  в муниципальном образовании Яснополянское»</w:t>
            </w:r>
          </w:p>
          <w:p w:rsidR="0099638B" w:rsidRPr="00353131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2015 год – </w:t>
            </w:r>
            <w:r w:rsidRPr="00353131">
              <w:rPr>
                <w:b/>
                <w:sz w:val="24"/>
                <w:szCs w:val="24"/>
                <w:u w:val="single"/>
              </w:rPr>
              <w:t>100,0</w:t>
            </w:r>
            <w:r w:rsidRPr="00353131">
              <w:rPr>
                <w:sz w:val="24"/>
                <w:szCs w:val="24"/>
              </w:rPr>
              <w:t xml:space="preserve"> тыс. руб</w:t>
            </w:r>
            <w:r>
              <w:rPr>
                <w:sz w:val="24"/>
                <w:szCs w:val="24"/>
              </w:rPr>
              <w:t>.</w:t>
            </w:r>
          </w:p>
          <w:p w:rsidR="0099638B" w:rsidRPr="00353131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2016 год – </w:t>
            </w:r>
            <w:r w:rsidRPr="00353131">
              <w:rPr>
                <w:b/>
                <w:sz w:val="24"/>
                <w:szCs w:val="24"/>
                <w:u w:val="single"/>
              </w:rPr>
              <w:t>60,0</w:t>
            </w:r>
            <w:r w:rsidRPr="00353131">
              <w:rPr>
                <w:sz w:val="24"/>
                <w:szCs w:val="24"/>
              </w:rPr>
              <w:t xml:space="preserve"> тыс. руб.</w:t>
            </w:r>
          </w:p>
          <w:p w:rsidR="0099638B" w:rsidRPr="00353131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2017 год –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тыс.руб.</w:t>
            </w:r>
          </w:p>
          <w:p w:rsidR="0099638B" w:rsidRPr="00353131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2018 год – </w:t>
            </w:r>
            <w:r>
              <w:rPr>
                <w:b/>
                <w:sz w:val="24"/>
                <w:szCs w:val="24"/>
                <w:u w:val="single"/>
              </w:rPr>
              <w:t>170</w:t>
            </w:r>
            <w:r w:rsidRPr="00353131">
              <w:rPr>
                <w:b/>
                <w:sz w:val="24"/>
                <w:szCs w:val="24"/>
                <w:u w:val="single"/>
              </w:rPr>
              <w:t>,0</w:t>
            </w:r>
            <w:r w:rsidRPr="00353131">
              <w:rPr>
                <w:sz w:val="24"/>
                <w:szCs w:val="24"/>
              </w:rPr>
              <w:t xml:space="preserve"> тыс.руб.</w:t>
            </w:r>
          </w:p>
          <w:p w:rsidR="0099638B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2019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 .руб.</w:t>
            </w:r>
          </w:p>
          <w:p w:rsidR="0099638B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 .руб</w:t>
            </w:r>
            <w:r>
              <w:rPr>
                <w:sz w:val="24"/>
                <w:szCs w:val="24"/>
              </w:rPr>
              <w:t>.</w:t>
            </w:r>
          </w:p>
          <w:p w:rsidR="0099638B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</w:t>
            </w:r>
            <w:r>
              <w:rPr>
                <w:sz w:val="24"/>
                <w:szCs w:val="24"/>
              </w:rPr>
              <w:t xml:space="preserve"> </w:t>
            </w:r>
            <w:r w:rsidRPr="00353131">
              <w:rPr>
                <w:sz w:val="24"/>
                <w:szCs w:val="24"/>
              </w:rPr>
              <w:t>руб</w:t>
            </w:r>
          </w:p>
          <w:p w:rsidR="0099638B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</w:t>
            </w:r>
            <w:r>
              <w:rPr>
                <w:sz w:val="24"/>
                <w:szCs w:val="24"/>
              </w:rPr>
              <w:t xml:space="preserve"> </w:t>
            </w:r>
            <w:r w:rsidRPr="00353131">
              <w:rPr>
                <w:sz w:val="24"/>
                <w:szCs w:val="24"/>
              </w:rPr>
              <w:t>руб</w:t>
            </w:r>
          </w:p>
          <w:p w:rsidR="0099638B" w:rsidRDefault="0099638B" w:rsidP="009650BF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</w:t>
            </w:r>
            <w:r>
              <w:rPr>
                <w:sz w:val="24"/>
                <w:szCs w:val="24"/>
              </w:rPr>
              <w:t xml:space="preserve"> </w:t>
            </w:r>
            <w:r w:rsidRPr="00353131">
              <w:rPr>
                <w:sz w:val="24"/>
                <w:szCs w:val="24"/>
              </w:rPr>
              <w:t>руб</w:t>
            </w:r>
          </w:p>
          <w:p w:rsidR="0099638B" w:rsidRPr="00353131" w:rsidRDefault="0099638B" w:rsidP="009650BF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</w:t>
            </w:r>
            <w:r>
              <w:rPr>
                <w:sz w:val="24"/>
                <w:szCs w:val="24"/>
              </w:rPr>
              <w:t xml:space="preserve"> </w:t>
            </w:r>
            <w:r w:rsidRPr="00353131">
              <w:rPr>
                <w:sz w:val="24"/>
                <w:szCs w:val="24"/>
              </w:rPr>
              <w:t>руб</w:t>
            </w:r>
          </w:p>
        </w:tc>
      </w:tr>
      <w:tr w:rsidR="0099638B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EE4420" w:rsidRDefault="0099638B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353131" w:rsidRDefault="0099638B" w:rsidP="009F0D0B">
            <w:pPr>
              <w:jc w:val="both"/>
              <w:rPr>
                <w:rFonts w:ascii="Arial" w:hAnsi="Arial" w:cs="Arial"/>
              </w:rPr>
            </w:pPr>
            <w:r w:rsidRPr="00353131">
              <w:rPr>
                <w:rFonts w:ascii="Arial" w:hAnsi="Arial" w:cs="Arial"/>
              </w:rPr>
              <w:t xml:space="preserve">Организация содержательного досуга населения. </w:t>
            </w:r>
          </w:p>
          <w:p w:rsidR="0099638B" w:rsidRPr="00353131" w:rsidRDefault="0099638B" w:rsidP="009F0D0B">
            <w:pPr>
              <w:jc w:val="both"/>
              <w:rPr>
                <w:rFonts w:ascii="Arial" w:hAnsi="Arial" w:cs="Arial"/>
              </w:rPr>
            </w:pPr>
            <w:r w:rsidRPr="00353131">
              <w:rPr>
                <w:rFonts w:ascii="Arial" w:hAnsi="Arial" w:cs="Arial"/>
              </w:rPr>
              <w:t xml:space="preserve"> Социально-полезная, общественная деятельность, гражданское воспитание (детско-юношеское движение).</w:t>
            </w:r>
          </w:p>
          <w:p w:rsidR="0099638B" w:rsidRPr="00353131" w:rsidRDefault="0099638B" w:rsidP="009F0D0B">
            <w:pPr>
              <w:jc w:val="both"/>
              <w:rPr>
                <w:rFonts w:ascii="Arial" w:hAnsi="Arial" w:cs="Arial"/>
              </w:rPr>
            </w:pPr>
            <w:r w:rsidRPr="00353131">
              <w:rPr>
                <w:rFonts w:ascii="Arial" w:hAnsi="Arial" w:cs="Arial"/>
              </w:rPr>
              <w:t xml:space="preserve"> Художественно-эстетическое творчество, различные виды искусств. </w:t>
            </w:r>
            <w:r w:rsidRPr="00353131">
              <w:rPr>
                <w:rFonts w:ascii="Arial" w:hAnsi="Arial" w:cs="Arial"/>
              </w:rPr>
              <w:br/>
              <w:t xml:space="preserve">Физкультурно-оздоровительная и спортивная работа. </w:t>
            </w:r>
          </w:p>
          <w:p w:rsidR="0099638B" w:rsidRPr="00353131" w:rsidRDefault="0099638B" w:rsidP="009F0D0B">
            <w:pPr>
              <w:jc w:val="both"/>
              <w:rPr>
                <w:rFonts w:ascii="Arial" w:hAnsi="Arial" w:cs="Arial"/>
              </w:rPr>
            </w:pPr>
            <w:r w:rsidRPr="00353131">
              <w:rPr>
                <w:rFonts w:ascii="Arial" w:hAnsi="Arial" w:cs="Arial"/>
              </w:rPr>
              <w:t xml:space="preserve"> Патриотическое воспитание детей, подростков и молодежи, развитие военно-прикладной, историко-патриотической, оборонно-спортивной работы.</w:t>
            </w:r>
          </w:p>
        </w:tc>
      </w:tr>
    </w:tbl>
    <w:p w:rsidR="0099638B" w:rsidRDefault="0099638B" w:rsidP="00B10426">
      <w:pPr>
        <w:rPr>
          <w:sz w:val="28"/>
          <w:szCs w:val="28"/>
        </w:rPr>
        <w:sectPr w:rsidR="0099638B">
          <w:pgSz w:w="11906" w:h="16838"/>
          <w:pgMar w:top="1134" w:right="851" w:bottom="1134" w:left="1701" w:header="709" w:footer="709" w:gutter="0"/>
          <w:cols w:space="720"/>
        </w:sectPr>
      </w:pPr>
    </w:p>
    <w:p w:rsidR="0099638B" w:rsidRPr="00EE4420" w:rsidRDefault="0099638B" w:rsidP="00B104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t>Содержание проблемы и обоснование ее решения</w:t>
      </w:r>
    </w:p>
    <w:p w:rsidR="0099638B" w:rsidRPr="00EE4420" w:rsidRDefault="0099638B" w:rsidP="00B104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t>программно-целевым методом</w:t>
      </w:r>
    </w:p>
    <w:p w:rsidR="0099638B" w:rsidRDefault="0099638B" w:rsidP="00B10426">
      <w:pPr>
        <w:ind w:firstLine="709"/>
        <w:jc w:val="both"/>
        <w:rPr>
          <w:rFonts w:ascii="Arial" w:hAnsi="Arial" w:cs="Arial"/>
          <w:b/>
        </w:rPr>
      </w:pPr>
    </w:p>
    <w:p w:rsidR="0099638B" w:rsidRDefault="0099638B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Население является источником власти, и оно должно иметь возможность влиять на решения, принимаемые властью, а также возможность контроля.</w:t>
      </w:r>
    </w:p>
    <w:p w:rsidR="0099638B" w:rsidRDefault="0099638B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Система работы с населением в муниципальном образовании Яснополянское, является чрезвычайно актуальной, так как без участия населения, без его инициативы в решении конкретных вопросов, без поддержки населением решений, принимаемых органами власти невозможно осуществлять управление в современном обществе.</w:t>
      </w:r>
    </w:p>
    <w:p w:rsidR="0099638B" w:rsidRDefault="0099638B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Система работы органов местного самоуправления с населением складывается из мероприятий по месту жительства, по месту работы и мероприятий, рассчитанных на определенные социальные категории населения.</w:t>
      </w:r>
    </w:p>
    <w:p w:rsidR="0099638B" w:rsidRDefault="0099638B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Однако опыт работы в муниципальном образовании показывает, что на встречи с властью приходят не всегда желаемое количество жителей для решения жизненно-необходимых вопросов, что среди большинства граждан муниципального образования низка инициатива и отсутствует понимание населения своей значимости в решении тех или иных жизненно-важных проблем или конкретных вопросов.</w:t>
      </w:r>
    </w:p>
    <w:p w:rsidR="0099638B" w:rsidRDefault="0099638B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Система работы с населением муниципального образования - это не только совокупность отдельных форм работы, но и определение целей и задач работы, ее периодичность, контроль за ходом исполнения, определения эффективности проводимой работы</w:t>
      </w:r>
    </w:p>
    <w:p w:rsidR="0099638B" w:rsidRDefault="0099638B" w:rsidP="00B10426">
      <w:pPr>
        <w:ind w:firstLine="709"/>
        <w:jc w:val="both"/>
        <w:rPr>
          <w:rFonts w:ascii="Arial" w:hAnsi="Arial" w:cs="Arial"/>
          <w:b/>
        </w:rPr>
      </w:pPr>
    </w:p>
    <w:p w:rsidR="0099638B" w:rsidRPr="00EE4420" w:rsidRDefault="0099638B" w:rsidP="00B104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t>Цели и задачи муниципальной целевой программы.</w:t>
      </w:r>
    </w:p>
    <w:p w:rsidR="0099638B" w:rsidRDefault="0099638B" w:rsidP="00B10426">
      <w:pPr>
        <w:ind w:firstLine="709"/>
        <w:jc w:val="both"/>
        <w:rPr>
          <w:rFonts w:ascii="Arial" w:hAnsi="Arial" w:cs="Arial"/>
          <w:b/>
        </w:rPr>
      </w:pPr>
    </w:p>
    <w:p w:rsidR="0099638B" w:rsidRDefault="0099638B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Цель: Совершенствование муниципальной политики, направленной на развитие местного самоуправления, улучшение жизнеобеспечения населения, достижение общественного согласия и эффективного управления территорией муниципального образования путем планомерного выполнения мероприятий программы.</w:t>
      </w:r>
    </w:p>
    <w:p w:rsidR="0099638B" w:rsidRDefault="0099638B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Для ее достижения необходимо решение следующих основных задач:</w:t>
      </w:r>
    </w:p>
    <w:p w:rsidR="0099638B" w:rsidRDefault="0099638B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систематизация работы с различными категориями граждан;</w:t>
      </w:r>
    </w:p>
    <w:p w:rsidR="0099638B" w:rsidRDefault="0099638B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-своевременное информирование населения по актуальным вопросам развития муниципального образования;</w:t>
      </w:r>
    </w:p>
    <w:p w:rsidR="0099638B" w:rsidRDefault="0099638B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-изучение общественного мнения по различным направлениям деятельности органов местного самоуправления;</w:t>
      </w:r>
    </w:p>
    <w:p w:rsidR="0099638B" w:rsidRDefault="0099638B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-публичная отчетность органов местного самоуправления перед населением;</w:t>
      </w:r>
    </w:p>
    <w:p w:rsidR="0099638B" w:rsidRDefault="0099638B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взаимодействие органов местного самоуправления с населением, привлечение граждан к участию в решении вопросов местного значения, оказание им поддержки в реализации социально-значимых инициатив.</w:t>
      </w:r>
    </w:p>
    <w:p w:rsidR="0099638B" w:rsidRDefault="0099638B" w:rsidP="00285F7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Система работы с населением муниципального образования - это не только совокупность отдельных форм работы, но и определение целей и задач работы, ее периодичность, контроль за ходом исполнения, определения эффективности проводимой работы</w:t>
      </w:r>
    </w:p>
    <w:p w:rsidR="0099638B" w:rsidRPr="00285F70" w:rsidRDefault="0099638B" w:rsidP="00285F7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85F70">
        <w:rPr>
          <w:rFonts w:ascii="Arial" w:hAnsi="Arial" w:cs="Arial"/>
        </w:rPr>
        <w:t xml:space="preserve">Целью муниципальной программы муниципального образования  Яснполянское </w:t>
      </w:r>
      <w:r>
        <w:rPr>
          <w:rFonts w:ascii="Arial" w:hAnsi="Arial" w:cs="Arial"/>
        </w:rPr>
        <w:t xml:space="preserve"> </w:t>
      </w:r>
      <w:r w:rsidRPr="00285F70">
        <w:rPr>
          <w:rFonts w:ascii="Arial" w:hAnsi="Arial" w:cs="Arial"/>
        </w:rPr>
        <w:t>Щекинского района является создание условий для формирования здорового образа жизни и систематических занятий физической культурой и спортом различных категорий населения  МО Яснополянское Щекинского района, а также для повышения социальной, общественно-политической активности молодежи.</w:t>
      </w:r>
    </w:p>
    <w:p w:rsidR="0099638B" w:rsidRPr="00285F70" w:rsidRDefault="0099638B" w:rsidP="00285F70">
      <w:pPr>
        <w:pStyle w:val="ConsPlusCell"/>
        <w:ind w:firstLine="708"/>
        <w:jc w:val="both"/>
        <w:rPr>
          <w:sz w:val="24"/>
          <w:szCs w:val="24"/>
        </w:rPr>
      </w:pPr>
      <w:r w:rsidRPr="00285F70">
        <w:rPr>
          <w:sz w:val="24"/>
          <w:szCs w:val="24"/>
        </w:rPr>
        <w:t>Основные задачи программы, направленные на достижение поставленной цели:</w:t>
      </w:r>
    </w:p>
    <w:p w:rsidR="0099638B" w:rsidRPr="00285F70" w:rsidRDefault="0099638B" w:rsidP="00285F70">
      <w:pPr>
        <w:pStyle w:val="ConsPlusCell"/>
        <w:numPr>
          <w:ilvl w:val="0"/>
          <w:numId w:val="1"/>
        </w:numPr>
        <w:jc w:val="both"/>
        <w:rPr>
          <w:sz w:val="24"/>
          <w:szCs w:val="24"/>
        </w:rPr>
      </w:pPr>
      <w:r w:rsidRPr="00285F70">
        <w:rPr>
          <w:sz w:val="24"/>
          <w:szCs w:val="24"/>
        </w:rPr>
        <w:t>Укрепление материально-технической базы;</w:t>
      </w:r>
    </w:p>
    <w:p w:rsidR="0099638B" w:rsidRPr="00285F70" w:rsidRDefault="0099638B" w:rsidP="00285F70">
      <w:pPr>
        <w:pStyle w:val="ConsPlusCell"/>
        <w:numPr>
          <w:ilvl w:val="0"/>
          <w:numId w:val="1"/>
        </w:numPr>
        <w:jc w:val="both"/>
        <w:rPr>
          <w:sz w:val="24"/>
          <w:szCs w:val="24"/>
        </w:rPr>
      </w:pPr>
      <w:r w:rsidRPr="00285F70">
        <w:rPr>
          <w:sz w:val="24"/>
          <w:szCs w:val="24"/>
        </w:rPr>
        <w:t>Формирование культуры здорового образа жизни, вовлечение жителей Щекинского района в занятия физкультурой и массовым спортом;</w:t>
      </w:r>
    </w:p>
    <w:p w:rsidR="0099638B" w:rsidRPr="00285F70" w:rsidRDefault="0099638B" w:rsidP="00285F70">
      <w:pPr>
        <w:pStyle w:val="ConsPlusCell"/>
        <w:numPr>
          <w:ilvl w:val="0"/>
          <w:numId w:val="1"/>
        </w:numPr>
        <w:jc w:val="both"/>
        <w:rPr>
          <w:sz w:val="24"/>
          <w:szCs w:val="24"/>
        </w:rPr>
      </w:pPr>
      <w:r w:rsidRPr="00285F70">
        <w:rPr>
          <w:sz w:val="24"/>
          <w:szCs w:val="24"/>
        </w:rPr>
        <w:t>Создание в общеобразовательных организациях условий для занятий физической культурой и спортом;</w:t>
      </w:r>
    </w:p>
    <w:p w:rsidR="0099638B" w:rsidRPr="00285F70" w:rsidRDefault="0099638B" w:rsidP="00285F70">
      <w:pPr>
        <w:pStyle w:val="ConsPlusCell"/>
        <w:numPr>
          <w:ilvl w:val="0"/>
          <w:numId w:val="1"/>
        </w:numPr>
        <w:jc w:val="both"/>
        <w:rPr>
          <w:sz w:val="24"/>
          <w:szCs w:val="24"/>
        </w:rPr>
      </w:pPr>
      <w:r w:rsidRPr="00285F70">
        <w:rPr>
          <w:sz w:val="24"/>
          <w:szCs w:val="24"/>
        </w:rPr>
        <w:t>Создание условий для привлечения максимального количества молодежи и взрослого населения к занятиям футболом;</w:t>
      </w:r>
    </w:p>
    <w:p w:rsidR="0099638B" w:rsidRPr="00285F70" w:rsidRDefault="0099638B" w:rsidP="00285F70">
      <w:pPr>
        <w:pStyle w:val="ConsPlusCell"/>
        <w:numPr>
          <w:ilvl w:val="0"/>
          <w:numId w:val="1"/>
        </w:numPr>
        <w:jc w:val="both"/>
        <w:rPr>
          <w:sz w:val="24"/>
          <w:szCs w:val="24"/>
        </w:rPr>
      </w:pPr>
      <w:r w:rsidRPr="00285F70">
        <w:rPr>
          <w:sz w:val="24"/>
          <w:szCs w:val="24"/>
        </w:rPr>
        <w:t>Содействие социализации молодежи, оказавшейся в трудной жизненной ситуации, профилактика асоциальных явлений в молодежной среде.</w:t>
      </w:r>
    </w:p>
    <w:p w:rsidR="0099638B" w:rsidRDefault="0099638B" w:rsidP="00285F70">
      <w:pPr>
        <w:jc w:val="both"/>
        <w:rPr>
          <w:rFonts w:ascii="Arial" w:hAnsi="Arial" w:cs="Arial"/>
          <w:b/>
        </w:rPr>
      </w:pPr>
    </w:p>
    <w:p w:rsidR="0099638B" w:rsidRDefault="0099638B" w:rsidP="00B10426">
      <w:pPr>
        <w:ind w:firstLine="709"/>
        <w:jc w:val="both"/>
        <w:rPr>
          <w:rFonts w:ascii="Arial" w:hAnsi="Arial" w:cs="Arial"/>
          <w:b/>
        </w:rPr>
      </w:pPr>
    </w:p>
    <w:p w:rsidR="0099638B" w:rsidRPr="00EE4420" w:rsidRDefault="0099638B" w:rsidP="00B10426">
      <w:pPr>
        <w:tabs>
          <w:tab w:val="left" w:pos="0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t>Социально-экономическая эффективность муниципальной целевой программы</w:t>
      </w:r>
    </w:p>
    <w:p w:rsidR="0099638B" w:rsidRDefault="0099638B" w:rsidP="00B10426">
      <w:pPr>
        <w:jc w:val="both"/>
        <w:rPr>
          <w:rFonts w:ascii="Arial" w:hAnsi="Arial" w:cs="Arial"/>
        </w:rPr>
      </w:pPr>
    </w:p>
    <w:p w:rsidR="0099638B" w:rsidRDefault="0099638B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Реализация намеченных мероприятий Программы позволит:</w:t>
      </w:r>
    </w:p>
    <w:p w:rsidR="0099638B" w:rsidRDefault="0099638B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1. Укрепить доверие к органам местного самоуправления муниципального образования Яснополянское;</w:t>
      </w:r>
    </w:p>
    <w:p w:rsidR="0099638B" w:rsidRDefault="0099638B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 Совершенствовать демократические формы управления;</w:t>
      </w:r>
    </w:p>
    <w:p w:rsidR="0099638B" w:rsidRDefault="0099638B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3. Обрести общественную поддержку муниципальной политики органов местного самоуправления, участие организаций и объединений граждан в ее разработке и проведении в жизнь;</w:t>
      </w:r>
    </w:p>
    <w:p w:rsidR="0099638B" w:rsidRDefault="0099638B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4. Повысить внимание к людям;</w:t>
      </w:r>
    </w:p>
    <w:p w:rsidR="0099638B" w:rsidRDefault="0099638B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5. Изучить общественное мнение населения по различным направлениям жизнедеятельности муниципального образования с целью его учета в работе;</w:t>
      </w:r>
    </w:p>
    <w:p w:rsidR="0099638B" w:rsidRDefault="0099638B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6. Повысить информированность жителей о работе органов местного самоуправления, администрации МО Яснополянское Щекинского района;</w:t>
      </w:r>
    </w:p>
    <w:p w:rsidR="0099638B" w:rsidRDefault="0099638B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7. Систематизировать работу с различными категориями граждан;</w:t>
      </w:r>
    </w:p>
    <w:p w:rsidR="0099638B" w:rsidRDefault="0099638B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8. Активизировать работу органов территориального общественного самоуправления, общественных организаций;</w:t>
      </w:r>
    </w:p>
    <w:p w:rsidR="0099638B" w:rsidRDefault="0099638B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9. Привлечь граждан к участию в решении вопросов местного значения.</w:t>
      </w:r>
    </w:p>
    <w:p w:rsidR="0099638B" w:rsidRDefault="0099638B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10. Сохранять и совершенствовать следующие направления деятельности социально-воспитательной и досуговой работы с детьми, подростками, молодежью и взрослым населением:</w:t>
      </w:r>
    </w:p>
    <w:p w:rsidR="0099638B" w:rsidRDefault="0099638B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Организация содержательного досуга населения. </w:t>
      </w:r>
    </w:p>
    <w:p w:rsidR="0099638B" w:rsidRDefault="0099638B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Социально-полезная, общественная деятельность, гражданское воспитание (детско-юношеское движение).</w:t>
      </w:r>
    </w:p>
    <w:p w:rsidR="0099638B" w:rsidRDefault="0099638B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Художественно-эстетическое творчество, различные виды искусств. </w:t>
      </w:r>
      <w:r>
        <w:rPr>
          <w:rFonts w:ascii="Arial" w:hAnsi="Arial" w:cs="Arial"/>
        </w:rPr>
        <w:br/>
        <w:t xml:space="preserve"> - Физкультурно-оздоровительная и спортивная работа. </w:t>
      </w:r>
    </w:p>
    <w:p w:rsidR="0099638B" w:rsidRDefault="0099638B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Патриотическое воспитание детей, подростков и молодежи, развитие военно-прикладной, историко-патриотической, оборонно-спортивной работы.</w:t>
      </w:r>
    </w:p>
    <w:p w:rsidR="0099638B" w:rsidRDefault="0099638B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Туристическая деятельность.</w:t>
      </w:r>
    </w:p>
    <w:p w:rsidR="0099638B" w:rsidRDefault="0099638B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Технические и прикладные виды творчества, основы ремесел.</w:t>
      </w:r>
    </w:p>
    <w:p w:rsidR="0099638B" w:rsidRDefault="0099638B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Профилактика асоциальных проявлений в подростковой и молодежной среде. Социально-реабилитационная работа и психолого-педагогическая помощь семье и детям. </w:t>
      </w:r>
    </w:p>
    <w:p w:rsidR="0099638B" w:rsidRDefault="0099638B" w:rsidP="00B1042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- Познавательная, интеллектуально-развивающая и просветительская деятельность.</w:t>
      </w:r>
      <w:r>
        <w:rPr>
          <w:rFonts w:ascii="Arial" w:hAnsi="Arial" w:cs="Arial"/>
        </w:rPr>
        <w:br/>
        <w:t xml:space="preserve"> - Работа с различными категориями взрослого населения по передаче культурного наследия, продолжения семейных традиций, духовно-нравственного воспитания детей, подростков и молодежи.</w:t>
      </w:r>
    </w:p>
    <w:p w:rsidR="0099638B" w:rsidRDefault="0099638B" w:rsidP="00B10426">
      <w:pPr>
        <w:rPr>
          <w:sz w:val="28"/>
          <w:szCs w:val="28"/>
        </w:rPr>
      </w:pPr>
    </w:p>
    <w:p w:rsidR="0099638B" w:rsidRDefault="0099638B" w:rsidP="00B1042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Ожидаемые конечные результаты муниципальной целевой программы и показатели социально-экономической эффективности</w:t>
      </w:r>
    </w:p>
    <w:p w:rsidR="0099638B" w:rsidRDefault="0099638B" w:rsidP="00B10426">
      <w:pPr>
        <w:rPr>
          <w:rFonts w:ascii="Arial" w:hAnsi="Arial" w:cs="Arial"/>
          <w:b/>
        </w:rPr>
      </w:pPr>
    </w:p>
    <w:p w:rsidR="0099638B" w:rsidRDefault="0099638B" w:rsidP="00B10426">
      <w:pPr>
        <w:ind w:firstLine="709"/>
        <w:jc w:val="both"/>
        <w:rPr>
          <w:rFonts w:ascii="Arial" w:hAnsi="Arial" w:cs="Arial"/>
          <w:b/>
        </w:rPr>
        <w:sectPr w:rsidR="0099638B">
          <w:pgSz w:w="11906" w:h="16838"/>
          <w:pgMar w:top="1134" w:right="851" w:bottom="1134" w:left="1701" w:header="709" w:footer="709" w:gutter="0"/>
          <w:cols w:space="720"/>
        </w:sectPr>
      </w:pPr>
      <w:r>
        <w:rPr>
          <w:rFonts w:ascii="Arial" w:hAnsi="Arial" w:cs="Arial"/>
        </w:rPr>
        <w:t>Создание и поддержка атмосферы информированности населения, участие всех слоев населения в жизни муниципального образования.</w:t>
      </w:r>
    </w:p>
    <w:p w:rsidR="0099638B" w:rsidRDefault="0099638B" w:rsidP="00B10426">
      <w:pPr>
        <w:sectPr w:rsidR="0099638B">
          <w:pgSz w:w="11906" w:h="16838"/>
          <w:pgMar w:top="1134" w:right="850" w:bottom="1134" w:left="1701" w:header="708" w:footer="708" w:gutter="0"/>
          <w:cols w:space="720"/>
        </w:sectPr>
      </w:pPr>
    </w:p>
    <w:p w:rsidR="0099638B" w:rsidRPr="00F80CA3" w:rsidRDefault="0099638B" w:rsidP="00B10426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F80CA3">
        <w:rPr>
          <w:rFonts w:ascii="Arial" w:hAnsi="Arial" w:cs="Arial"/>
          <w:b/>
          <w:sz w:val="26"/>
          <w:szCs w:val="26"/>
        </w:rPr>
        <w:t>Перечень мероприятий</w:t>
      </w:r>
    </w:p>
    <w:p w:rsidR="0099638B" w:rsidRPr="00F80CA3" w:rsidRDefault="0099638B" w:rsidP="00B10426">
      <w:pPr>
        <w:pStyle w:val="ConsPlusCell"/>
        <w:ind w:firstLine="709"/>
        <w:jc w:val="center"/>
        <w:rPr>
          <w:b/>
          <w:sz w:val="26"/>
          <w:szCs w:val="26"/>
        </w:rPr>
      </w:pPr>
      <w:r w:rsidRPr="00F80CA3">
        <w:rPr>
          <w:b/>
          <w:sz w:val="26"/>
          <w:szCs w:val="26"/>
        </w:rPr>
        <w:t xml:space="preserve">по реализации подпрограммы «Работа с населением </w:t>
      </w:r>
      <w:r>
        <w:rPr>
          <w:b/>
          <w:sz w:val="26"/>
          <w:szCs w:val="26"/>
        </w:rPr>
        <w:t xml:space="preserve"> в муниципальном  образовании</w:t>
      </w:r>
      <w:r w:rsidRPr="00F80CA3">
        <w:rPr>
          <w:b/>
          <w:sz w:val="26"/>
          <w:szCs w:val="26"/>
        </w:rPr>
        <w:t xml:space="preserve"> Яснополянское»</w:t>
      </w:r>
      <w:r w:rsidRPr="00F80CA3">
        <w:rPr>
          <w:b/>
          <w:sz w:val="26"/>
          <w:szCs w:val="26"/>
          <w:u w:val="single"/>
        </w:rPr>
        <w:t xml:space="preserve"> </w:t>
      </w:r>
      <w:r w:rsidRPr="00F80CA3">
        <w:rPr>
          <w:b/>
          <w:sz w:val="26"/>
          <w:szCs w:val="26"/>
        </w:rPr>
        <w:t>муниципальной программы «Развитие культуры на территории муниципального образования Яснопол</w:t>
      </w:r>
      <w:r>
        <w:rPr>
          <w:b/>
          <w:sz w:val="26"/>
          <w:szCs w:val="26"/>
        </w:rPr>
        <w:t>янское Щекинского района</w:t>
      </w:r>
      <w:r w:rsidRPr="00F80CA3">
        <w:rPr>
          <w:b/>
          <w:sz w:val="26"/>
          <w:szCs w:val="26"/>
        </w:rPr>
        <w:t>»</w:t>
      </w:r>
    </w:p>
    <w:p w:rsidR="0099638B" w:rsidRPr="00F80CA3" w:rsidRDefault="0099638B" w:rsidP="00B10426">
      <w:pPr>
        <w:pStyle w:val="ConsPlusNormal0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2659"/>
        <w:gridCol w:w="1678"/>
        <w:gridCol w:w="961"/>
        <w:gridCol w:w="1999"/>
        <w:gridCol w:w="1621"/>
        <w:gridCol w:w="1352"/>
        <w:gridCol w:w="2096"/>
        <w:gridCol w:w="2147"/>
      </w:tblGrid>
      <w:tr w:rsidR="0099638B" w:rsidRPr="00F80CA3" w:rsidTr="009F0D0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Исполнители</w:t>
            </w:r>
          </w:p>
        </w:tc>
      </w:tr>
      <w:tr w:rsidR="0099638B" w:rsidRPr="00F80CA3" w:rsidTr="009F0D0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38B" w:rsidRPr="00F80CA3" w:rsidRDefault="0099638B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38B" w:rsidRPr="00F80CA3" w:rsidRDefault="0099638B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38B" w:rsidRPr="00F80CA3" w:rsidRDefault="0099638B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9638B" w:rsidRPr="00F80CA3" w:rsidTr="009F0D0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38B" w:rsidRPr="00F80CA3" w:rsidRDefault="0099638B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38B" w:rsidRPr="00F80CA3" w:rsidRDefault="0099638B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38B" w:rsidRPr="00F80CA3" w:rsidRDefault="0099638B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местного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38B" w:rsidRPr="00F80CA3" w:rsidRDefault="0099638B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9638B" w:rsidRPr="00F80CA3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Проведение праздничных мероприятий в рамках подпрограммы «Проведение праздничных мероприятий в МО Яснополянское»:</w:t>
            </w:r>
          </w:p>
          <w:p w:rsidR="0099638B" w:rsidRPr="00496C31" w:rsidRDefault="0099638B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- мероприятия по формированию условий для гражданского становления, военно-патриотического, духовно-нравственного воспитания молодёжи;</w:t>
            </w:r>
          </w:p>
          <w:p w:rsidR="0099638B" w:rsidRDefault="0099638B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- мероприятия по профилактики наркомании и зависимости от психоактивных веществ, асоциальных явлений в молодёжной среде, сохранению психического здоровья молодёжи и пропаганде здорового образа жизни;</w:t>
            </w:r>
          </w:p>
          <w:p w:rsidR="0099638B" w:rsidRPr="00CA7A9E" w:rsidRDefault="0099638B" w:rsidP="009F0D0B">
            <w:pPr>
              <w:pStyle w:val="ConsPlusNormal0"/>
              <w:widowControl/>
              <w:spacing w:line="276" w:lineRule="auto"/>
              <w:ind w:firstLine="0"/>
              <w:rPr>
                <w:rFonts w:cs="Arial"/>
                <w:sz w:val="24"/>
                <w:szCs w:val="24"/>
              </w:rPr>
            </w:pPr>
            <w:r w:rsidRPr="00CA7A9E">
              <w:rPr>
                <w:rFonts w:cs="Arial"/>
                <w:sz w:val="24"/>
                <w:szCs w:val="24"/>
              </w:rPr>
              <w:t>- Укрепление материально-технической базы</w:t>
            </w:r>
            <w:r>
              <w:rPr>
                <w:rFonts w:cs="Arial"/>
                <w:sz w:val="24"/>
                <w:szCs w:val="24"/>
              </w:rPr>
              <w:t>;</w:t>
            </w:r>
          </w:p>
          <w:p w:rsidR="0099638B" w:rsidRPr="00CA7A9E" w:rsidRDefault="0099638B" w:rsidP="009F0D0B">
            <w:pPr>
              <w:pStyle w:val="ConsPlusNormal0"/>
              <w:widowControl/>
              <w:spacing w:line="276" w:lineRule="auto"/>
              <w:ind w:firstLine="0"/>
              <w:rPr>
                <w:rFonts w:cs="Arial"/>
                <w:sz w:val="24"/>
                <w:szCs w:val="24"/>
              </w:rPr>
            </w:pPr>
            <w:r w:rsidRPr="00CA7A9E">
              <w:rPr>
                <w:rFonts w:cs="Arial"/>
                <w:sz w:val="24"/>
                <w:szCs w:val="24"/>
              </w:rPr>
              <w:t>- Формирование культуры здорового образа жизни, вовлечение жителей Щекинского района в занятия физкультурой и массовым спортом</w:t>
            </w:r>
            <w:r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8F6017">
              <w:rPr>
                <w:sz w:val="24"/>
                <w:szCs w:val="24"/>
              </w:rPr>
              <w:t>30,0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A34EF2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8F6017">
              <w:rPr>
                <w:sz w:val="24"/>
                <w:szCs w:val="24"/>
              </w:rPr>
              <w:t>30,0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Администрация муниципального</w:t>
            </w:r>
          </w:p>
          <w:p w:rsidR="0099638B" w:rsidRPr="008F6017" w:rsidRDefault="0099638B" w:rsidP="009F0D0B">
            <w:pPr>
              <w:pStyle w:val="ConsPlusNormal0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образования Яснополянское Щёкинского района</w:t>
            </w:r>
          </w:p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</w:tr>
    </w:tbl>
    <w:p w:rsidR="0099638B" w:rsidRDefault="0099638B" w:rsidP="00B10426">
      <w:pPr>
        <w:pStyle w:val="ConsPlusNormal0"/>
        <w:outlineLvl w:val="1"/>
        <w:rPr>
          <w:rFonts w:ascii="Times New Roman" w:hAnsi="Times New Roman"/>
          <w:sz w:val="28"/>
          <w:szCs w:val="28"/>
        </w:rPr>
        <w:sectPr w:rsidR="0099638B" w:rsidSect="000F4805"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99638B" w:rsidRPr="00B679FD" w:rsidRDefault="0099638B" w:rsidP="00B10426">
      <w:pPr>
        <w:pStyle w:val="ConsPlusNormal0"/>
        <w:widowControl/>
        <w:jc w:val="center"/>
        <w:rPr>
          <w:b/>
          <w:sz w:val="26"/>
          <w:szCs w:val="26"/>
        </w:rPr>
      </w:pPr>
      <w:r w:rsidRPr="00B679FD">
        <w:rPr>
          <w:b/>
          <w:sz w:val="26"/>
          <w:szCs w:val="26"/>
        </w:rPr>
        <w:t>ПЕРЕЧЕНЬ</w:t>
      </w:r>
    </w:p>
    <w:p w:rsidR="0099638B" w:rsidRPr="00D021CF" w:rsidRDefault="0099638B" w:rsidP="00B10426">
      <w:pPr>
        <w:pStyle w:val="ConsPlusCell"/>
        <w:jc w:val="center"/>
        <w:rPr>
          <w:b/>
          <w:sz w:val="24"/>
          <w:szCs w:val="24"/>
        </w:rPr>
      </w:pPr>
      <w:r w:rsidRPr="00B679FD">
        <w:rPr>
          <w:b/>
          <w:sz w:val="26"/>
          <w:szCs w:val="26"/>
        </w:rPr>
        <w:t xml:space="preserve">показателей </w:t>
      </w:r>
      <w:r w:rsidRPr="00D021CF">
        <w:rPr>
          <w:b/>
          <w:sz w:val="24"/>
          <w:szCs w:val="24"/>
        </w:rPr>
        <w:t>результативности и эффективности реализации муниципальной программы «Работа с населением в муниципальном образовании Яснополянское»</w:t>
      </w:r>
    </w:p>
    <w:p w:rsidR="0099638B" w:rsidRPr="00D021CF" w:rsidRDefault="0099638B" w:rsidP="00B10426">
      <w:pPr>
        <w:pStyle w:val="ConsPlusNormal0"/>
        <w:widowControl/>
        <w:jc w:val="center"/>
        <w:rPr>
          <w:b/>
          <w:sz w:val="24"/>
          <w:szCs w:val="24"/>
        </w:rPr>
      </w:pPr>
      <w:r w:rsidRPr="00D021CF">
        <w:rPr>
          <w:b/>
          <w:sz w:val="24"/>
          <w:szCs w:val="24"/>
        </w:rPr>
        <w:t>муниципальной программы «Развитие культуры на территории муниципального образования Яснополянское Щекинского района»</w:t>
      </w:r>
    </w:p>
    <w:p w:rsidR="0099638B" w:rsidRPr="00D021CF" w:rsidRDefault="0099638B" w:rsidP="00B10426">
      <w:pPr>
        <w:pStyle w:val="ConsPlusNormal0"/>
        <w:widowControl/>
        <w:ind w:firstLine="0"/>
        <w:rPr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1814"/>
        <w:gridCol w:w="1843"/>
        <w:gridCol w:w="1559"/>
        <w:gridCol w:w="1560"/>
        <w:gridCol w:w="1559"/>
        <w:gridCol w:w="1417"/>
        <w:gridCol w:w="1560"/>
        <w:gridCol w:w="15"/>
        <w:gridCol w:w="90"/>
        <w:gridCol w:w="15"/>
        <w:gridCol w:w="1722"/>
        <w:gridCol w:w="1359"/>
      </w:tblGrid>
      <w:tr w:rsidR="0099638B" w:rsidRPr="00D021CF" w:rsidTr="009F0D0B">
        <w:trPr>
          <w:cantSplit/>
          <w:jc w:val="center"/>
        </w:trPr>
        <w:tc>
          <w:tcPr>
            <w:tcW w:w="18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Цели и </w:t>
            </w:r>
            <w:r w:rsidRPr="008F6017">
              <w:rPr>
                <w:b/>
                <w:sz w:val="24"/>
                <w:szCs w:val="24"/>
              </w:rPr>
              <w:br/>
              <w:t xml:space="preserve">задачи </w:t>
            </w:r>
            <w:r w:rsidRPr="008F6017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8F6017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Перечень </w:t>
            </w:r>
            <w:r w:rsidRPr="008F6017">
              <w:rPr>
                <w:b/>
                <w:sz w:val="24"/>
                <w:szCs w:val="24"/>
              </w:rPr>
              <w:br/>
              <w:t xml:space="preserve">конечных и </w:t>
            </w:r>
            <w:r w:rsidRPr="008F6017">
              <w:rPr>
                <w:b/>
                <w:sz w:val="24"/>
                <w:szCs w:val="24"/>
              </w:rPr>
              <w:br/>
              <w:t>непосредственных показателей (индикаторов)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Фактическое </w:t>
            </w:r>
            <w:r w:rsidRPr="008F6017">
              <w:rPr>
                <w:b/>
                <w:sz w:val="24"/>
                <w:szCs w:val="24"/>
              </w:rPr>
              <w:br/>
              <w:t xml:space="preserve">значение </w:t>
            </w:r>
            <w:r w:rsidRPr="008F6017">
              <w:rPr>
                <w:b/>
                <w:sz w:val="24"/>
                <w:szCs w:val="24"/>
              </w:rPr>
              <w:br/>
              <w:t xml:space="preserve">показателя </w:t>
            </w:r>
            <w:r w:rsidRPr="008F6017">
              <w:rPr>
                <w:b/>
                <w:sz w:val="24"/>
                <w:szCs w:val="24"/>
              </w:rPr>
              <w:br/>
              <w:t xml:space="preserve">на момент </w:t>
            </w:r>
            <w:r w:rsidRPr="008F6017">
              <w:rPr>
                <w:b/>
                <w:sz w:val="24"/>
                <w:szCs w:val="24"/>
              </w:rPr>
              <w:br/>
              <w:t xml:space="preserve">разработки </w:t>
            </w:r>
            <w:r w:rsidRPr="008F6017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8F6017">
              <w:rPr>
                <w:b/>
                <w:sz w:val="24"/>
                <w:szCs w:val="24"/>
              </w:rPr>
              <w:br/>
              <w:t xml:space="preserve">программы </w:t>
            </w:r>
            <w:r w:rsidRPr="008F6017">
              <w:rPr>
                <w:b/>
                <w:sz w:val="24"/>
                <w:szCs w:val="24"/>
              </w:rPr>
              <w:br/>
              <w:t xml:space="preserve">(базисное </w:t>
            </w:r>
            <w:r w:rsidRPr="008F6017">
              <w:rPr>
                <w:b/>
                <w:sz w:val="24"/>
                <w:szCs w:val="24"/>
              </w:rPr>
              <w:br/>
              <w:t>значение)</w:t>
            </w:r>
          </w:p>
        </w:tc>
        <w:tc>
          <w:tcPr>
            <w:tcW w:w="79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Значения показателей по годам реализации </w:t>
            </w:r>
            <w:r w:rsidRPr="008F6017">
              <w:rPr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3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Плановое </w:t>
            </w:r>
            <w:r w:rsidRPr="008F6017">
              <w:rPr>
                <w:b/>
                <w:sz w:val="24"/>
                <w:szCs w:val="24"/>
              </w:rPr>
              <w:br/>
              <w:t xml:space="preserve">значение </w:t>
            </w:r>
            <w:r w:rsidRPr="008F6017">
              <w:rPr>
                <w:b/>
                <w:sz w:val="24"/>
                <w:szCs w:val="24"/>
              </w:rPr>
              <w:br/>
              <w:t xml:space="preserve">показателя </w:t>
            </w:r>
            <w:r w:rsidRPr="008F6017">
              <w:rPr>
                <w:b/>
                <w:sz w:val="24"/>
                <w:szCs w:val="24"/>
              </w:rPr>
              <w:br/>
              <w:t xml:space="preserve">на день </w:t>
            </w:r>
            <w:r w:rsidRPr="008F6017">
              <w:rPr>
                <w:b/>
                <w:sz w:val="24"/>
                <w:szCs w:val="24"/>
              </w:rPr>
              <w:br/>
              <w:t xml:space="preserve">окончания </w:t>
            </w:r>
            <w:r w:rsidRPr="008F6017">
              <w:rPr>
                <w:b/>
                <w:sz w:val="24"/>
                <w:szCs w:val="24"/>
              </w:rPr>
              <w:br/>
              <w:t xml:space="preserve">действия </w:t>
            </w:r>
            <w:r w:rsidRPr="008F6017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8F6017">
              <w:rPr>
                <w:b/>
                <w:sz w:val="24"/>
                <w:szCs w:val="24"/>
              </w:rPr>
              <w:br/>
              <w:t>программы</w:t>
            </w:r>
          </w:p>
        </w:tc>
      </w:tr>
      <w:tr w:rsidR="0099638B" w:rsidRPr="00D021CF" w:rsidTr="009F0D0B">
        <w:trPr>
          <w:cantSplit/>
          <w:trHeight w:val="1134"/>
          <w:jc w:val="center"/>
        </w:trPr>
        <w:tc>
          <w:tcPr>
            <w:tcW w:w="18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38B" w:rsidRPr="00D021CF" w:rsidRDefault="0099638B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38B" w:rsidRPr="00D021CF" w:rsidRDefault="0099638B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38B" w:rsidRPr="00D021CF" w:rsidRDefault="0099638B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1-й год </w:t>
            </w:r>
            <w:r w:rsidRPr="008F6017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8F6017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8F6017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2-й год </w:t>
            </w:r>
            <w:r w:rsidRPr="008F6017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8F6017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8F6017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3-й год </w:t>
            </w:r>
            <w:r w:rsidRPr="008F6017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8F6017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8F6017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99638B" w:rsidRPr="008F6017" w:rsidRDefault="0099638B" w:rsidP="009F0D0B">
            <w:pPr>
              <w:pStyle w:val="ConsPlusNormal0"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4-й год </w:t>
            </w:r>
            <w:r w:rsidRPr="008F6017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8F6017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8F6017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84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5-й год </w:t>
            </w:r>
            <w:r w:rsidRPr="008F6017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8F6017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8F6017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3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38B" w:rsidRPr="008F6017" w:rsidRDefault="0099638B" w:rsidP="009F0D0B">
            <w:pPr>
              <w:pStyle w:val="ConsPlusNormal0"/>
              <w:rPr>
                <w:rFonts w:cs="Arial"/>
                <w:b/>
              </w:rPr>
            </w:pPr>
          </w:p>
        </w:tc>
      </w:tr>
      <w:tr w:rsidR="0099638B" w:rsidRPr="00B679FD" w:rsidTr="009F0D0B">
        <w:trPr>
          <w:cantSplit/>
          <w:jc w:val="center"/>
        </w:trPr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Цель 1 </w:t>
            </w:r>
          </w:p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Создание условий для формирования и удовлетворения культурных запросов и духовных потребностей, развитие инициативы и реализация творческого потенциала в сфере культуры МО Яснополянское. Сохранения историко-культурного наследия района. Повышение эффективности их деятельности.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   100%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</w:tr>
      <w:tr w:rsidR="0099638B" w:rsidRPr="00B679FD" w:rsidTr="009F0D0B">
        <w:trPr>
          <w:cantSplit/>
          <w:jc w:val="center"/>
        </w:trPr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 xml:space="preserve">Задача 1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</w:tr>
      <w:tr w:rsidR="0099638B" w:rsidRPr="00B679FD" w:rsidTr="009F0D0B">
        <w:trPr>
          <w:cantSplit/>
          <w:jc w:val="center"/>
        </w:trPr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Default="0099638B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Сохранение и развитие культуры, как системы нравственных ценностей МО Яснополянское. Сохранения историко-культурного наследия района. </w:t>
            </w:r>
          </w:p>
          <w:p w:rsidR="0099638B" w:rsidRDefault="0099638B" w:rsidP="009F0D0B">
            <w:pPr>
              <w:pStyle w:val="ConsPlusNormal0"/>
              <w:widowControl/>
              <w:spacing w:line="276" w:lineRule="auto"/>
              <w:ind w:firstLine="0"/>
              <w:rPr>
                <w:rFonts w:cs="Arial"/>
                <w:sz w:val="24"/>
                <w:szCs w:val="24"/>
              </w:rPr>
            </w:pPr>
          </w:p>
          <w:p w:rsidR="0099638B" w:rsidRDefault="0099638B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CA7A9E">
              <w:rPr>
                <w:rFonts w:cs="Arial"/>
                <w:sz w:val="24"/>
                <w:szCs w:val="24"/>
              </w:rPr>
              <w:t>Формирование культуры здорового образа жизни, вовлечение жителей Щекинского района в занятия физкультурой и массовым спортом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   100%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6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100%</w:t>
            </w:r>
          </w:p>
        </w:tc>
      </w:tr>
    </w:tbl>
    <w:p w:rsidR="0099638B" w:rsidRDefault="0099638B" w:rsidP="00B10426">
      <w:pPr>
        <w:rPr>
          <w:sz w:val="28"/>
          <w:szCs w:val="28"/>
        </w:rPr>
        <w:sectPr w:rsidR="0099638B" w:rsidSect="000F4805"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99638B" w:rsidRDefault="0099638B" w:rsidP="00B10426">
      <w:pPr>
        <w:rPr>
          <w:sz w:val="28"/>
          <w:szCs w:val="28"/>
        </w:rPr>
        <w:sectPr w:rsidR="0099638B" w:rsidSect="000F4805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99638B" w:rsidRPr="00450994" w:rsidRDefault="0099638B" w:rsidP="00B10426">
      <w:pPr>
        <w:pStyle w:val="ConsPlusNormal0"/>
        <w:widowControl/>
        <w:ind w:firstLine="709"/>
        <w:jc w:val="center"/>
        <w:rPr>
          <w:b/>
          <w:sz w:val="26"/>
          <w:szCs w:val="26"/>
        </w:rPr>
      </w:pPr>
      <w:r w:rsidRPr="00450994">
        <w:rPr>
          <w:b/>
          <w:sz w:val="26"/>
          <w:szCs w:val="26"/>
        </w:rPr>
        <w:t>Общая потребность</w:t>
      </w:r>
    </w:p>
    <w:p w:rsidR="0099638B" w:rsidRPr="00450994" w:rsidRDefault="0099638B" w:rsidP="00B10426">
      <w:pPr>
        <w:pStyle w:val="ConsPlusNormal0"/>
        <w:widowControl/>
        <w:ind w:firstLine="709"/>
        <w:jc w:val="center"/>
        <w:rPr>
          <w:b/>
          <w:sz w:val="26"/>
          <w:szCs w:val="26"/>
        </w:rPr>
      </w:pPr>
      <w:r w:rsidRPr="00450994">
        <w:rPr>
          <w:b/>
          <w:sz w:val="26"/>
          <w:szCs w:val="26"/>
        </w:rPr>
        <w:t>в ресурсах муниципальной программы «Развитие культуры на территории муниципального образования Яснопол</w:t>
      </w:r>
      <w:r>
        <w:rPr>
          <w:b/>
          <w:sz w:val="26"/>
          <w:szCs w:val="26"/>
        </w:rPr>
        <w:t>янское Щекинского района</w:t>
      </w:r>
      <w:r w:rsidRPr="00450994">
        <w:rPr>
          <w:b/>
          <w:sz w:val="26"/>
          <w:szCs w:val="26"/>
        </w:rPr>
        <w:t>»</w:t>
      </w:r>
    </w:p>
    <w:p w:rsidR="0099638B" w:rsidRDefault="0099638B" w:rsidP="00B10426">
      <w:pPr>
        <w:pStyle w:val="ConsPlusNormal0"/>
        <w:widowControl/>
        <w:jc w:val="center"/>
        <w:outlineLvl w:val="2"/>
        <w:rPr>
          <w:rFonts w:ascii="Times New Roman" w:hAnsi="Times New Roman"/>
          <w:sz w:val="28"/>
          <w:szCs w:val="28"/>
        </w:rPr>
      </w:pPr>
    </w:p>
    <w:tbl>
      <w:tblPr>
        <w:tblW w:w="15300" w:type="dxa"/>
        <w:tblInd w:w="-1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060"/>
        <w:gridCol w:w="1440"/>
        <w:gridCol w:w="1080"/>
        <w:gridCol w:w="1080"/>
        <w:gridCol w:w="1260"/>
        <w:gridCol w:w="900"/>
        <w:gridCol w:w="900"/>
        <w:gridCol w:w="900"/>
        <w:gridCol w:w="900"/>
        <w:gridCol w:w="900"/>
        <w:gridCol w:w="900"/>
        <w:gridCol w:w="1080"/>
        <w:gridCol w:w="900"/>
      </w:tblGrid>
      <w:tr w:rsidR="0099638B" w:rsidRPr="00450994" w:rsidTr="009650BF">
        <w:trPr>
          <w:cantSplit/>
          <w:trHeight w:val="360"/>
        </w:trPr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080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99638B" w:rsidRPr="00450994" w:rsidTr="009650BF">
        <w:trPr>
          <w:cantSplit/>
          <w:trHeight w:val="360"/>
        </w:trPr>
        <w:tc>
          <w:tcPr>
            <w:tcW w:w="30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38B" w:rsidRPr="00450994" w:rsidRDefault="0099638B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38B" w:rsidRPr="00450994" w:rsidRDefault="0099638B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72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В том числе по годам реализации:</w:t>
            </w:r>
          </w:p>
        </w:tc>
      </w:tr>
      <w:tr w:rsidR="0099638B" w:rsidRPr="00450994" w:rsidTr="009650BF">
        <w:trPr>
          <w:cantSplit/>
          <w:trHeight w:val="240"/>
        </w:trPr>
        <w:tc>
          <w:tcPr>
            <w:tcW w:w="30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38B" w:rsidRPr="00450994" w:rsidRDefault="0099638B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38B" w:rsidRPr="00450994" w:rsidRDefault="0099638B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38B" w:rsidRPr="00450994" w:rsidRDefault="0099638B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9638B" w:rsidRPr="008F6017" w:rsidRDefault="0099638B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8F6017" w:rsidRDefault="0099638B" w:rsidP="009F0D0B">
            <w:pPr>
              <w:pStyle w:val="ConsPlusNormal0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8F6017" w:rsidRDefault="0099638B" w:rsidP="009F0D0B">
            <w:pPr>
              <w:pStyle w:val="ConsPlusNormal0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8F6017" w:rsidRDefault="0099638B" w:rsidP="009F0D0B">
            <w:pPr>
              <w:pStyle w:val="ConsPlusNormal0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8F6017" w:rsidRDefault="0099638B" w:rsidP="009F0D0B">
            <w:pPr>
              <w:pStyle w:val="ConsPlusNormal0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ind w:firstLine="0"/>
              <w:jc w:val="center"/>
              <w:rPr>
                <w:b/>
                <w:sz w:val="24"/>
                <w:szCs w:val="24"/>
              </w:rPr>
            </w:pPr>
            <w:r w:rsidRPr="008F6017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8F6017" w:rsidRDefault="0099638B" w:rsidP="00006270">
            <w:pPr>
              <w:pStyle w:val="ConsPlusNormal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9638B" w:rsidRPr="008F6017" w:rsidRDefault="0099638B" w:rsidP="00006270">
            <w:pPr>
              <w:pStyle w:val="ConsPlusNormal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</w:tr>
      <w:tr w:rsidR="0099638B" w:rsidRPr="00450994" w:rsidTr="009650BF">
        <w:trPr>
          <w:cantSplit/>
          <w:trHeight w:val="24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Финансовые ресурсы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8F6017">
              <w:rPr>
                <w:sz w:val="24"/>
                <w:szCs w:val="24"/>
              </w:rPr>
              <w:t>30,0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    60 ,0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170,0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8F6017" w:rsidRDefault="0099638B" w:rsidP="00006270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8B" w:rsidRPr="008F6017" w:rsidRDefault="0099638B" w:rsidP="004B625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</w:tr>
      <w:tr w:rsidR="0099638B" w:rsidRPr="00450994" w:rsidTr="009650BF">
        <w:trPr>
          <w:cantSplit/>
          <w:trHeight w:val="24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006270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4B6251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</w:tr>
      <w:tr w:rsidR="0099638B" w:rsidRPr="00450994" w:rsidTr="009650BF">
        <w:trPr>
          <w:cantSplit/>
          <w:trHeight w:val="240"/>
        </w:trPr>
        <w:tc>
          <w:tcPr>
            <w:tcW w:w="30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006270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4B625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99638B" w:rsidRPr="00450994" w:rsidTr="009650BF">
        <w:trPr>
          <w:cantSplit/>
          <w:trHeight w:val="24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бюджет Тульской области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006270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4B625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99638B" w:rsidRPr="00450994" w:rsidTr="009650BF">
        <w:trPr>
          <w:cantSplit/>
          <w:trHeight w:val="240"/>
        </w:trPr>
        <w:tc>
          <w:tcPr>
            <w:tcW w:w="30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бюджет муниципального образования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тыс.руб.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8F6017">
              <w:rPr>
                <w:sz w:val="24"/>
                <w:szCs w:val="24"/>
              </w:rPr>
              <w:t>30,0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     60 ,0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170,0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006270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4B625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>200,0</w:t>
            </w:r>
          </w:p>
        </w:tc>
      </w:tr>
      <w:tr w:rsidR="0099638B" w:rsidRPr="00450994" w:rsidTr="009650BF">
        <w:trPr>
          <w:cantSplit/>
          <w:trHeight w:val="24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8F6017">
              <w:rPr>
                <w:sz w:val="24"/>
                <w:szCs w:val="24"/>
              </w:rPr>
              <w:t xml:space="preserve">иные источники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638B" w:rsidRPr="008F6017" w:rsidRDefault="0099638B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99638B" w:rsidRDefault="0099638B" w:rsidP="003863F0">
      <w:pPr>
        <w:rPr>
          <w:sz w:val="28"/>
          <w:szCs w:val="28"/>
        </w:rPr>
      </w:pPr>
    </w:p>
    <w:sectPr w:rsidR="0099638B" w:rsidSect="000F480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F3AB4"/>
    <w:multiLevelType w:val="hybridMultilevel"/>
    <w:tmpl w:val="4EEAC884"/>
    <w:lvl w:ilvl="0" w:tplc="2294044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0F5D"/>
    <w:rsid w:val="00006270"/>
    <w:rsid w:val="00032E5C"/>
    <w:rsid w:val="0003782E"/>
    <w:rsid w:val="00040928"/>
    <w:rsid w:val="0009576B"/>
    <w:rsid w:val="000F4805"/>
    <w:rsid w:val="001020FF"/>
    <w:rsid w:val="0011178E"/>
    <w:rsid w:val="00144656"/>
    <w:rsid w:val="001835E8"/>
    <w:rsid w:val="00197D48"/>
    <w:rsid w:val="001A6B6E"/>
    <w:rsid w:val="00200F81"/>
    <w:rsid w:val="00285F70"/>
    <w:rsid w:val="002867F8"/>
    <w:rsid w:val="00343FDF"/>
    <w:rsid w:val="00353131"/>
    <w:rsid w:val="003863F0"/>
    <w:rsid w:val="003F20B7"/>
    <w:rsid w:val="00435EE4"/>
    <w:rsid w:val="00450994"/>
    <w:rsid w:val="00496C31"/>
    <w:rsid w:val="004B6251"/>
    <w:rsid w:val="004F2B3F"/>
    <w:rsid w:val="00552877"/>
    <w:rsid w:val="005A63EC"/>
    <w:rsid w:val="005B3D0F"/>
    <w:rsid w:val="006D6A2A"/>
    <w:rsid w:val="00750F5D"/>
    <w:rsid w:val="007835A9"/>
    <w:rsid w:val="007D589E"/>
    <w:rsid w:val="008216C3"/>
    <w:rsid w:val="00847472"/>
    <w:rsid w:val="008C4E73"/>
    <w:rsid w:val="008F6017"/>
    <w:rsid w:val="00930194"/>
    <w:rsid w:val="00943257"/>
    <w:rsid w:val="009650BF"/>
    <w:rsid w:val="00975433"/>
    <w:rsid w:val="0099638B"/>
    <w:rsid w:val="009F0D0B"/>
    <w:rsid w:val="009F3CBF"/>
    <w:rsid w:val="00A34EF2"/>
    <w:rsid w:val="00AA32C3"/>
    <w:rsid w:val="00AB0873"/>
    <w:rsid w:val="00AF1093"/>
    <w:rsid w:val="00B10426"/>
    <w:rsid w:val="00B545C8"/>
    <w:rsid w:val="00B56A42"/>
    <w:rsid w:val="00B679FD"/>
    <w:rsid w:val="00B752D5"/>
    <w:rsid w:val="00BB1885"/>
    <w:rsid w:val="00C03530"/>
    <w:rsid w:val="00CA7A9E"/>
    <w:rsid w:val="00D021CF"/>
    <w:rsid w:val="00D052D1"/>
    <w:rsid w:val="00D0703D"/>
    <w:rsid w:val="00D232EF"/>
    <w:rsid w:val="00D35AC8"/>
    <w:rsid w:val="00D74A31"/>
    <w:rsid w:val="00D808B9"/>
    <w:rsid w:val="00E35DA9"/>
    <w:rsid w:val="00E42AFF"/>
    <w:rsid w:val="00EE4420"/>
    <w:rsid w:val="00EF498B"/>
    <w:rsid w:val="00F149A3"/>
    <w:rsid w:val="00F15382"/>
    <w:rsid w:val="00F6345C"/>
    <w:rsid w:val="00F72806"/>
    <w:rsid w:val="00F80CA3"/>
    <w:rsid w:val="00FF2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426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B10426"/>
    <w:rPr>
      <w:rFonts w:ascii="Arial" w:hAnsi="Arial"/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B10426"/>
    <w:pPr>
      <w:widowControl w:val="0"/>
      <w:autoSpaceDE w:val="0"/>
      <w:autoSpaceDN w:val="0"/>
      <w:adjustRightInd w:val="0"/>
      <w:ind w:firstLine="720"/>
    </w:pPr>
    <w:rPr>
      <w:rFonts w:ascii="Arial" w:hAnsi="Arial"/>
      <w:lang w:eastAsia="en-US"/>
    </w:rPr>
  </w:style>
  <w:style w:type="paragraph" w:customStyle="1" w:styleId="ConsPlusCell">
    <w:name w:val="ConsPlusCell"/>
    <w:link w:val="ConsPlusCell0"/>
    <w:uiPriority w:val="99"/>
    <w:rsid w:val="00B1042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NormalWeb">
    <w:name w:val="Normal (Web)"/>
    <w:basedOn w:val="Normal"/>
    <w:uiPriority w:val="99"/>
    <w:rsid w:val="00B10426"/>
    <w:pPr>
      <w:spacing w:before="100" w:beforeAutospacing="1" w:after="100" w:afterAutospacing="1"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B08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B0873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1"/>
    <w:uiPriority w:val="99"/>
    <w:rsid w:val="005528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504CB"/>
    <w:rPr>
      <w:rFonts w:ascii="Courier New" w:hAnsi="Courier New" w:cs="Courier New"/>
      <w:sz w:val="20"/>
      <w:szCs w:val="20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552877"/>
    <w:rPr>
      <w:rFonts w:ascii="Courier New" w:hAnsi="Courier New" w:cs="Courier New"/>
      <w:lang w:val="ru-RU" w:eastAsia="ru-RU" w:bidi="ar-SA"/>
    </w:rPr>
  </w:style>
  <w:style w:type="character" w:customStyle="1" w:styleId="ConsPlusCell0">
    <w:name w:val="ConsPlusCell Знак"/>
    <w:link w:val="ConsPlusCell"/>
    <w:uiPriority w:val="99"/>
    <w:locked/>
    <w:rsid w:val="00285F70"/>
    <w:rPr>
      <w:rFonts w:ascii="Arial" w:hAnsi="Arial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17</Pages>
  <Words>2970</Words>
  <Characters>16932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Markova</dc:creator>
  <cp:keywords/>
  <dc:description/>
  <cp:lastModifiedBy>Adam Jensen</cp:lastModifiedBy>
  <cp:revision>2</cp:revision>
  <cp:lastPrinted>2021-12-24T06:57:00Z</cp:lastPrinted>
  <dcterms:created xsi:type="dcterms:W3CDTF">2021-12-25T12:56:00Z</dcterms:created>
  <dcterms:modified xsi:type="dcterms:W3CDTF">2021-12-25T12:56:00Z</dcterms:modified>
</cp:coreProperties>
</file>